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15E4C" w14:textId="74975F58" w:rsidR="006F6473" w:rsidRDefault="0090008A" w:rsidP="006F6473">
      <w:pPr>
        <w:rPr>
          <w:rStyle w:val="Hipercze"/>
          <w:color w:val="FFFFFF" w:themeColor="background1"/>
          <w14:textFill>
            <w14:noFill/>
          </w14:textFill>
        </w:rPr>
      </w:pPr>
      <w:hyperlink r:id="rId7" w:history="1">
        <w:r w:rsidR="006F6473" w:rsidRPr="00854DF1">
          <w:rPr>
            <w:rStyle w:val="Hipercze"/>
            <w:color w:val="FFFFFF" w:themeColor="background1"/>
            <w14:textFill>
              <w14:noFill/>
            </w14:textFill>
          </w:rPr>
          <w:t>https://docs.google.com/forms/d/e/1FAIpQLSd8CcxWdvSAQheq4Fd3miz7AEi4B4qiIcjQoZtcc8R6yp_</w:t>
        </w:r>
      </w:hyperlink>
    </w:p>
    <w:p w14:paraId="2CD8F0EC" w14:textId="77777777" w:rsidR="002B3E3A" w:rsidRDefault="006F6473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</w:t>
      </w:r>
    </w:p>
    <w:p w14:paraId="550C00CC" w14:textId="112A7D0A" w:rsidR="00F22BEA" w:rsidRPr="006F6473" w:rsidRDefault="002B3E3A" w:rsidP="006F6473">
      <w:pPr>
        <w:rPr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 </w:t>
      </w:r>
      <w:r w:rsidR="006F6473">
        <w:rPr>
          <w:rStyle w:val="Hipercze"/>
          <w:color w:val="FFFFFF" w:themeColor="background1"/>
          <w14:textFill>
            <w14:noFill/>
          </w14:textFill>
        </w:rPr>
        <w:t xml:space="preserve"> </w:t>
      </w:r>
      <w:r w:rsidR="00F22BEA" w:rsidRPr="000C00C9">
        <w:rPr>
          <w:rFonts w:ascii="Arial" w:hAnsi="Arial" w:cs="Arial"/>
          <w:b/>
          <w:bCs/>
          <w:color w:val="FF0000"/>
        </w:rPr>
        <w:t>KOMUNIKAT KOŃCOWY</w:t>
      </w:r>
    </w:p>
    <w:p w14:paraId="6013B33D" w14:textId="77777777" w:rsidR="000C00C9" w:rsidRDefault="000C00C9" w:rsidP="00F22BEA">
      <w:pPr>
        <w:pStyle w:val="NormalnyWeb"/>
        <w:spacing w:before="0" w:beforeAutospacing="0" w:after="0" w:afterAutospacing="0"/>
        <w:jc w:val="center"/>
      </w:pPr>
    </w:p>
    <w:p w14:paraId="48876342" w14:textId="2B0490E8" w:rsidR="00F22BEA" w:rsidRPr="000C00C9" w:rsidRDefault="000C00C9" w:rsidP="00F22BEA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0C00C9">
        <w:rPr>
          <w:rFonts w:ascii="Arial" w:hAnsi="Arial" w:cs="Arial"/>
          <w:b/>
          <w:bCs/>
          <w:color w:val="0070C0"/>
        </w:rPr>
        <w:t>XXIV WIMS   FINAŁ RE</w:t>
      </w:r>
      <w:r w:rsidR="002B3E3A">
        <w:rPr>
          <w:rFonts w:ascii="Arial" w:hAnsi="Arial" w:cs="Arial"/>
          <w:b/>
          <w:bCs/>
          <w:color w:val="0070C0"/>
        </w:rPr>
        <w:t xml:space="preserve">JONU KALISZ W BADMINTONIE </w:t>
      </w:r>
      <w:r w:rsidR="00663ED2">
        <w:rPr>
          <w:rFonts w:ascii="Arial" w:hAnsi="Arial" w:cs="Arial"/>
          <w:b/>
          <w:bCs/>
          <w:color w:val="0070C0"/>
        </w:rPr>
        <w:t>CHŁOPCÓW</w:t>
      </w:r>
      <w:r w:rsidRPr="000C00C9">
        <w:rPr>
          <w:rFonts w:ascii="Arial" w:hAnsi="Arial" w:cs="Arial"/>
          <w:b/>
          <w:bCs/>
          <w:color w:val="0070C0"/>
        </w:rPr>
        <w:t xml:space="preserve"> IGRZYSKA DZIECI</w:t>
      </w:r>
    </w:p>
    <w:p w14:paraId="143FBA5A" w14:textId="4EDF1ACB" w:rsidR="00F22BEA" w:rsidRPr="000C00C9" w:rsidRDefault="000C00C9" w:rsidP="000C00C9">
      <w:pPr>
        <w:pStyle w:val="NormalnyWeb"/>
        <w:spacing w:before="0" w:beforeAutospacing="0" w:after="0" w:afterAutospacing="0"/>
        <w:rPr>
          <w:color w:val="0070C0"/>
        </w:rPr>
      </w:pPr>
      <w:r w:rsidRPr="000C00C9">
        <w:rPr>
          <w:color w:val="0070C0"/>
        </w:rPr>
        <w:t xml:space="preserve">                                                             </w:t>
      </w:r>
      <w:r w:rsidR="00F22BEA" w:rsidRPr="000C00C9">
        <w:rPr>
          <w:rFonts w:ascii="Arial" w:hAnsi="Arial" w:cs="Arial"/>
          <w:b/>
          <w:bCs/>
          <w:color w:val="0070C0"/>
        </w:rPr>
        <w:t>ROK SZKOLNY 2022/2023</w:t>
      </w:r>
    </w:p>
    <w:p w14:paraId="0FB339AC" w14:textId="77777777" w:rsidR="003E4885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  </w:t>
      </w:r>
    </w:p>
    <w:p w14:paraId="12509E49" w14:textId="1E195694" w:rsidR="00F22BEA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663ED2">
        <w:rPr>
          <w:rFonts w:ascii="Arial" w:hAnsi="Arial" w:cs="Arial"/>
          <w:b/>
          <w:bCs/>
          <w:color w:val="000000"/>
          <w:sz w:val="22"/>
          <w:szCs w:val="22"/>
        </w:rPr>
        <w:t xml:space="preserve"> 16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listopada 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2022r</w:t>
      </w:r>
    </w:p>
    <w:p w14:paraId="39D507E6" w14:textId="77777777" w:rsidR="00F22BEA" w:rsidRDefault="00F22BEA" w:rsidP="00F22BEA"/>
    <w:p w14:paraId="3C9CD0EE" w14:textId="32C1A47F" w:rsidR="00F22BEA" w:rsidRDefault="002B3E3A" w:rsidP="002B3E3A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Sala Szkoły </w:t>
      </w:r>
      <w:r>
        <w:rPr>
          <w:rFonts w:ascii="Arial" w:hAnsi="Arial" w:cs="Arial"/>
          <w:b/>
          <w:bCs/>
          <w:color w:val="000000"/>
          <w:sz w:val="22"/>
          <w:szCs w:val="22"/>
        </w:rPr>
        <w:t>Podstawowej w Donaborowie / powiat kępiński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/</w:t>
      </w:r>
    </w:p>
    <w:p w14:paraId="260B9165" w14:textId="24D5A257" w:rsidR="002B3E3A" w:rsidRDefault="002B3E3A" w:rsidP="002B3E3A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53BA83BA" w14:textId="77777777" w:rsidR="000C00C9" w:rsidRDefault="000C00C9" w:rsidP="00F22BEA">
      <w:pPr>
        <w:pStyle w:val="NormalnyWeb"/>
        <w:spacing w:before="0" w:beforeAutospacing="0" w:after="0" w:afterAutospacing="0"/>
        <w:ind w:left="284"/>
        <w:jc w:val="both"/>
      </w:pPr>
    </w:p>
    <w:p w14:paraId="592A74BA" w14:textId="2960D60A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t xml:space="preserve">    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Opis:</w:t>
      </w:r>
      <w:r w:rsidR="00663ED2">
        <w:rPr>
          <w:rFonts w:ascii="Arial" w:hAnsi="Arial" w:cs="Arial"/>
          <w:b/>
          <w:bCs/>
          <w:color w:val="000000"/>
          <w:sz w:val="22"/>
          <w:szCs w:val="22"/>
        </w:rPr>
        <w:t xml:space="preserve"> Do turnieju zakwalifikowano 6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dru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żyn. Turniej rozegrano  systemem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„każdy z każdym” </w:t>
      </w:r>
    </w:p>
    <w:p w14:paraId="3BF9DFE7" w14:textId="0D87AF68" w:rsidR="00F22BEA" w:rsidRDefault="0090008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</w:t>
      </w:r>
    </w:p>
    <w:p w14:paraId="477FE774" w14:textId="7777777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0DF2AF4" w14:textId="40660D46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247D9E7" w14:textId="4D105CD5" w:rsidR="006F6473" w:rsidRPr="002B3E3A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29B7B8" w14:textId="4B82BEFE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C00000"/>
          <w:sz w:val="22"/>
          <w:szCs w:val="22"/>
        </w:rPr>
        <w:t xml:space="preserve">Kolejność końcowa </w:t>
      </w:r>
      <w:r>
        <w:rPr>
          <w:rFonts w:ascii="Arial" w:hAnsi="Arial" w:cs="Arial"/>
          <w:b/>
          <w:bCs/>
          <w:color w:val="000000"/>
          <w:sz w:val="22"/>
          <w:szCs w:val="22"/>
        </w:rPr>
        <w:t>:  1m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Szkoła Po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dstawowa  w  Donaborowie / kępiński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/</w:t>
      </w:r>
    </w:p>
    <w:p w14:paraId="49D05B27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B80A74" w14:textId="4D0E1FDB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>2m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ab/>
        <w:t>Szko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ła Podstawowa Nr 9 Ostrów Wlkp.</w:t>
      </w:r>
    </w:p>
    <w:p w14:paraId="5945B7CA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41D45E1" w14:textId="47517678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>3m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Szkoła Podstawowa 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 xml:space="preserve"> w Baranowie</w:t>
      </w:r>
    </w:p>
    <w:p w14:paraId="62A8AB4E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C4E74A" w14:textId="32F6AE41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>4m</w:t>
      </w:r>
      <w:r w:rsidR="00344D38">
        <w:rPr>
          <w:rFonts w:ascii="Arial" w:hAnsi="Arial" w:cs="Arial"/>
          <w:b/>
          <w:bCs/>
          <w:color w:val="000000"/>
          <w:sz w:val="22"/>
          <w:szCs w:val="22"/>
        </w:rPr>
        <w:tab/>
        <w:t>Szkoła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Podsta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wowa w Niedźwiedziu / ostrzeszowski /</w:t>
      </w:r>
    </w:p>
    <w:p w14:paraId="7BC0B0E4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359E12" w14:textId="263F9440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       5m   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Szkoła Podstawowa Nr 2 Pleszew</w:t>
      </w:r>
    </w:p>
    <w:p w14:paraId="2A4F07B3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6006238" w14:textId="7B77822C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6m  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Szkoła Podsta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wowa  Nr 8 K</w:t>
      </w:r>
      <w:bookmarkStart w:id="0" w:name="_GoBack"/>
      <w:bookmarkEnd w:id="0"/>
      <w:r w:rsidR="0090008A">
        <w:rPr>
          <w:rFonts w:ascii="Arial" w:hAnsi="Arial" w:cs="Arial"/>
          <w:b/>
          <w:bCs/>
          <w:color w:val="000000"/>
          <w:sz w:val="22"/>
          <w:szCs w:val="22"/>
        </w:rPr>
        <w:t>rotoszyn</w:t>
      </w:r>
    </w:p>
    <w:p w14:paraId="0BBF5A20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5E19B81" w14:textId="77777777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EDE4E6" w14:textId="77777777" w:rsidR="00344D38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</w:t>
      </w:r>
    </w:p>
    <w:p w14:paraId="4B177AB4" w14:textId="1826DF9F" w:rsidR="006F6473" w:rsidRPr="006F6473" w:rsidRDefault="00344D38" w:rsidP="000C00C9">
      <w:pPr>
        <w:pStyle w:val="NormalnyWeb"/>
        <w:spacing w:before="0" w:beforeAutospacing="0" w:after="0" w:afterAutospacing="0"/>
        <w:jc w:val="both"/>
        <w:rPr>
          <w:i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F6473" w:rsidRPr="006F6473">
        <w:rPr>
          <w:rFonts w:ascii="Arial" w:hAnsi="Arial" w:cs="Arial"/>
          <w:b/>
          <w:bCs/>
          <w:i/>
          <w:color w:val="000000"/>
          <w:sz w:val="22"/>
          <w:szCs w:val="22"/>
        </w:rPr>
        <w:t>Koordynator Rejonu Kalisz  Mirosław Dębowski</w:t>
      </w: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57092" w14:textId="77777777" w:rsidR="00663ED2" w:rsidRDefault="00663ED2">
      <w:r>
        <w:separator/>
      </w:r>
    </w:p>
  </w:endnote>
  <w:endnote w:type="continuationSeparator" w:id="0">
    <w:p w14:paraId="57CDB34C" w14:textId="77777777" w:rsidR="00663ED2" w:rsidRDefault="00663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663ED2" w:rsidRDefault="00663ED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663ED2" w:rsidRDefault="00663ED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663ED2" w:rsidRDefault="00663ED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663ED2" w:rsidRDefault="00663ED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63ED2" w:rsidRDefault="00663ED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663ED2" w:rsidRDefault="00663ED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663ED2" w:rsidRDefault="00663ED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663ED2" w:rsidRDefault="00663ED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663ED2" w:rsidRPr="00A00420" w:rsidRDefault="00663ED2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CB777" w14:textId="77777777" w:rsidR="00663ED2" w:rsidRDefault="00663ED2">
      <w:r>
        <w:separator/>
      </w:r>
    </w:p>
  </w:footnote>
  <w:footnote w:type="continuationSeparator" w:id="0">
    <w:p w14:paraId="7A9BB79C" w14:textId="77777777" w:rsidR="00663ED2" w:rsidRDefault="00663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663ED2" w:rsidRPr="00A00420" w:rsidRDefault="00663ED2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663ED2" w:rsidRPr="00A00420" w:rsidRDefault="00663ED2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663ED2" w:rsidRPr="0019313F" w:rsidRDefault="00663ED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663ED2" w:rsidRDefault="00663ED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663ED2" w:rsidRPr="00CF40BA" w:rsidRDefault="00663ED2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663ED2" w:rsidRDefault="00663ED2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663ED2" w:rsidRPr="00D4669A" w:rsidRDefault="00663ED2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663ED2" w:rsidRPr="00D4669A" w:rsidRDefault="00663ED2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663ED2" w:rsidRDefault="00663ED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Pr="00D4669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Pr="00D4669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663ED2" w:rsidRDefault="00663ED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663ED2" w:rsidRPr="00A00420" w:rsidRDefault="00663ED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663ED2" w:rsidRPr="0019313F" w:rsidRDefault="00663ED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663ED2" w:rsidRDefault="00663ED2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60855"/>
    <w:rsid w:val="0007308D"/>
    <w:rsid w:val="00077C48"/>
    <w:rsid w:val="0009041F"/>
    <w:rsid w:val="000A783E"/>
    <w:rsid w:val="000B54F6"/>
    <w:rsid w:val="000B5C65"/>
    <w:rsid w:val="000C00C9"/>
    <w:rsid w:val="000D29F3"/>
    <w:rsid w:val="000D3102"/>
    <w:rsid w:val="000E7610"/>
    <w:rsid w:val="00101573"/>
    <w:rsid w:val="00130EE1"/>
    <w:rsid w:val="0014597A"/>
    <w:rsid w:val="001500A4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B3E3A"/>
    <w:rsid w:val="002C6077"/>
    <w:rsid w:val="002D3FE3"/>
    <w:rsid w:val="002F6425"/>
    <w:rsid w:val="00301AAB"/>
    <w:rsid w:val="00306473"/>
    <w:rsid w:val="00322B0F"/>
    <w:rsid w:val="003371B0"/>
    <w:rsid w:val="00344D38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E4885"/>
    <w:rsid w:val="003F0A39"/>
    <w:rsid w:val="00400BA0"/>
    <w:rsid w:val="00405D3B"/>
    <w:rsid w:val="00425D81"/>
    <w:rsid w:val="00427083"/>
    <w:rsid w:val="00431346"/>
    <w:rsid w:val="00452960"/>
    <w:rsid w:val="004817F5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3D53"/>
    <w:rsid w:val="005E4391"/>
    <w:rsid w:val="00662504"/>
    <w:rsid w:val="00663ED2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473"/>
    <w:rsid w:val="006F6876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008A"/>
    <w:rsid w:val="00905B53"/>
    <w:rsid w:val="0092533D"/>
    <w:rsid w:val="00942B6C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17B16"/>
    <w:rsid w:val="00C227DF"/>
    <w:rsid w:val="00C31FEF"/>
    <w:rsid w:val="00C341B3"/>
    <w:rsid w:val="00C50898"/>
    <w:rsid w:val="00C54265"/>
    <w:rsid w:val="00C73A52"/>
    <w:rsid w:val="00C90FA8"/>
    <w:rsid w:val="00CA51E4"/>
    <w:rsid w:val="00CC173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2BEA"/>
    <w:rsid w:val="00F44C15"/>
    <w:rsid w:val="00F737BA"/>
    <w:rsid w:val="00F943B3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8CcxWdvSAQheq4Fd3miz7AEi4B4qiIcjQoZtcc8R6yp_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2F9704C3</Template>
  <TotalTime>3</TotalTime>
  <Pages>1</Pages>
  <Words>90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3</cp:revision>
  <cp:lastPrinted>2022-12-05T11:07:00Z</cp:lastPrinted>
  <dcterms:created xsi:type="dcterms:W3CDTF">2022-12-05T08:14:00Z</dcterms:created>
  <dcterms:modified xsi:type="dcterms:W3CDTF">2022-12-05T11:08:00Z</dcterms:modified>
</cp:coreProperties>
</file>