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515E4C" w14:textId="74975F58" w:rsidR="006F6473" w:rsidRDefault="00D47778" w:rsidP="006F6473">
      <w:pPr>
        <w:rPr>
          <w:rStyle w:val="Hipercze"/>
          <w:color w:val="FFFFFF" w:themeColor="background1"/>
          <w14:textFill>
            <w14:noFill/>
          </w14:textFill>
        </w:rPr>
      </w:pPr>
      <w:hyperlink r:id="rId7" w:history="1">
        <w:r w:rsidR="006F6473" w:rsidRPr="00854DF1">
          <w:rPr>
            <w:rStyle w:val="Hipercze"/>
            <w:color w:val="FFFFFF" w:themeColor="background1"/>
            <w14:textFill>
              <w14:noFill/>
            </w14:textFill>
          </w:rPr>
          <w:t>https://docs.google.com/forms/d/e/1FAIpQLSd8CcxWdvSAQheq4Fd3miz7AEi4B4qiIcjQoZtcc8R6yp_</w:t>
        </w:r>
      </w:hyperlink>
    </w:p>
    <w:p w14:paraId="2CD8F0EC" w14:textId="77777777" w:rsidR="002B3E3A" w:rsidRDefault="006F6473" w:rsidP="006F6473">
      <w:pPr>
        <w:rPr>
          <w:rStyle w:val="Hipercze"/>
          <w:color w:val="FFFFFF" w:themeColor="background1"/>
          <w14:textFill>
            <w14:noFill/>
          </w14:textFill>
        </w:rPr>
      </w:pPr>
      <w:r>
        <w:rPr>
          <w:rStyle w:val="Hipercze"/>
          <w:color w:val="FFFFFF" w:themeColor="background1"/>
          <w14:textFill>
            <w14:noFill/>
          </w14:textFill>
        </w:rPr>
        <w:t xml:space="preserve">                                                          </w:t>
      </w:r>
    </w:p>
    <w:p w14:paraId="550C00CC" w14:textId="112A7D0A" w:rsidR="00F22BEA" w:rsidRPr="006F6473" w:rsidRDefault="002B3E3A" w:rsidP="006F6473">
      <w:pPr>
        <w:rPr>
          <w:color w:val="FFFFFF" w:themeColor="background1"/>
          <w14:textFill>
            <w14:noFill/>
          </w14:textFill>
        </w:rPr>
      </w:pPr>
      <w:r>
        <w:rPr>
          <w:rStyle w:val="Hipercze"/>
          <w:color w:val="FFFFFF" w:themeColor="background1"/>
          <w14:textFill>
            <w14:noFill/>
          </w14:textFill>
        </w:rPr>
        <w:t xml:space="preserve">                                                           </w:t>
      </w:r>
      <w:r w:rsidR="006F6473">
        <w:rPr>
          <w:rStyle w:val="Hipercze"/>
          <w:color w:val="FFFFFF" w:themeColor="background1"/>
          <w14:textFill>
            <w14:noFill/>
          </w14:textFill>
        </w:rPr>
        <w:t xml:space="preserve"> </w:t>
      </w:r>
      <w:r w:rsidR="00F22BEA" w:rsidRPr="000C00C9">
        <w:rPr>
          <w:rFonts w:ascii="Arial" w:hAnsi="Arial" w:cs="Arial"/>
          <w:b/>
          <w:bCs/>
          <w:color w:val="FF0000"/>
        </w:rPr>
        <w:t>KOMUNIKAT KOŃCOWY</w:t>
      </w:r>
    </w:p>
    <w:p w14:paraId="6013B33D" w14:textId="77777777" w:rsidR="000C00C9" w:rsidRDefault="000C00C9" w:rsidP="00F22BEA">
      <w:pPr>
        <w:pStyle w:val="NormalnyWeb"/>
        <w:spacing w:before="0" w:beforeAutospacing="0" w:after="0" w:afterAutospacing="0"/>
        <w:jc w:val="center"/>
      </w:pPr>
    </w:p>
    <w:p w14:paraId="27BDB7CB" w14:textId="77777777" w:rsidR="00D47778" w:rsidRDefault="000C00C9" w:rsidP="00F22BEA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0C00C9">
        <w:rPr>
          <w:rFonts w:ascii="Arial" w:hAnsi="Arial" w:cs="Arial"/>
          <w:b/>
          <w:bCs/>
          <w:color w:val="0070C0"/>
        </w:rPr>
        <w:t>XXIV WIMS   FINAŁ RE</w:t>
      </w:r>
      <w:r w:rsidR="00D47778">
        <w:rPr>
          <w:rFonts w:ascii="Arial" w:hAnsi="Arial" w:cs="Arial"/>
          <w:b/>
          <w:bCs/>
          <w:color w:val="0070C0"/>
        </w:rPr>
        <w:t>JONU KALISZ W DRUŻYNOWY TENISIE STOŁOWYM</w:t>
      </w:r>
    </w:p>
    <w:p w14:paraId="48876342" w14:textId="22A00201" w:rsidR="00F22BEA" w:rsidRPr="000C00C9" w:rsidRDefault="002B3E3A" w:rsidP="00F22BEA">
      <w:pPr>
        <w:pStyle w:val="NormalnyWeb"/>
        <w:spacing w:before="0" w:beforeAutospacing="0" w:after="0" w:afterAutospacing="0"/>
        <w:jc w:val="center"/>
        <w:rPr>
          <w:color w:val="0070C0"/>
        </w:rPr>
      </w:pPr>
      <w:r>
        <w:rPr>
          <w:rFonts w:ascii="Arial" w:hAnsi="Arial" w:cs="Arial"/>
          <w:b/>
          <w:bCs/>
          <w:color w:val="0070C0"/>
        </w:rPr>
        <w:t xml:space="preserve"> </w:t>
      </w:r>
      <w:r w:rsidR="003E4885">
        <w:rPr>
          <w:rFonts w:ascii="Arial" w:hAnsi="Arial" w:cs="Arial"/>
          <w:b/>
          <w:bCs/>
          <w:color w:val="0070C0"/>
        </w:rPr>
        <w:t>DZIEWCZĄT</w:t>
      </w:r>
      <w:r w:rsidR="00D47778">
        <w:rPr>
          <w:rFonts w:ascii="Arial" w:hAnsi="Arial" w:cs="Arial"/>
          <w:b/>
          <w:bCs/>
          <w:color w:val="0070C0"/>
        </w:rPr>
        <w:t xml:space="preserve"> I CHŁOPCÓW -</w:t>
      </w:r>
      <w:r w:rsidR="000C00C9" w:rsidRPr="000C00C9">
        <w:rPr>
          <w:rFonts w:ascii="Arial" w:hAnsi="Arial" w:cs="Arial"/>
          <w:b/>
          <w:bCs/>
          <w:color w:val="0070C0"/>
        </w:rPr>
        <w:t xml:space="preserve"> IGRZYSKA DZIECI</w:t>
      </w:r>
    </w:p>
    <w:p w14:paraId="143FBA5A" w14:textId="4EDF1ACB" w:rsidR="00F22BEA" w:rsidRPr="000C00C9" w:rsidRDefault="000C00C9" w:rsidP="000C00C9">
      <w:pPr>
        <w:pStyle w:val="NormalnyWeb"/>
        <w:spacing w:before="0" w:beforeAutospacing="0" w:after="0" w:afterAutospacing="0"/>
        <w:rPr>
          <w:color w:val="0070C0"/>
        </w:rPr>
      </w:pPr>
      <w:r w:rsidRPr="000C00C9">
        <w:rPr>
          <w:color w:val="0070C0"/>
        </w:rPr>
        <w:t xml:space="preserve">                                                             </w:t>
      </w:r>
      <w:r w:rsidR="00F22BEA" w:rsidRPr="000C00C9">
        <w:rPr>
          <w:rFonts w:ascii="Arial" w:hAnsi="Arial" w:cs="Arial"/>
          <w:b/>
          <w:bCs/>
          <w:color w:val="0070C0"/>
        </w:rPr>
        <w:t>ROK SZKOLNY 2022/2023</w:t>
      </w:r>
    </w:p>
    <w:p w14:paraId="0FB339AC" w14:textId="77777777" w:rsidR="003E4885" w:rsidRDefault="006F6473" w:rsidP="006F6473">
      <w:pPr>
        <w:pStyle w:val="NormalnyWeb"/>
        <w:spacing w:before="0" w:beforeAutospacing="0" w:after="0" w:afterAutospacing="0"/>
        <w:jc w:val="both"/>
      </w:pPr>
      <w:r>
        <w:t xml:space="preserve">   </w:t>
      </w:r>
    </w:p>
    <w:p w14:paraId="12509E49" w14:textId="261B116D" w:rsidR="00F22BEA" w:rsidRDefault="006F6473" w:rsidP="006F6473">
      <w:pPr>
        <w:pStyle w:val="NormalnyWeb"/>
        <w:spacing w:before="0" w:beforeAutospacing="0" w:after="0" w:afterAutospacing="0"/>
        <w:jc w:val="both"/>
      </w:pPr>
      <w:r>
        <w:t xml:space="preserve"> </w:t>
      </w:r>
      <w:r w:rsidR="00F22BEA">
        <w:rPr>
          <w:rFonts w:ascii="Arial" w:hAnsi="Arial" w:cs="Arial"/>
          <w:b/>
          <w:bCs/>
          <w:color w:val="000000"/>
          <w:sz w:val="22"/>
          <w:szCs w:val="22"/>
        </w:rPr>
        <w:t>Termin:</w:t>
      </w:r>
      <w:r w:rsidR="00D47778">
        <w:rPr>
          <w:rFonts w:ascii="Arial" w:hAnsi="Arial" w:cs="Arial"/>
          <w:b/>
          <w:bCs/>
          <w:color w:val="000000"/>
          <w:sz w:val="22"/>
          <w:szCs w:val="22"/>
        </w:rPr>
        <w:t xml:space="preserve"> 23</w:t>
      </w:r>
      <w:r w:rsidR="002B3E3A">
        <w:rPr>
          <w:rFonts w:ascii="Arial" w:hAnsi="Arial" w:cs="Arial"/>
          <w:b/>
          <w:bCs/>
          <w:color w:val="000000"/>
          <w:sz w:val="22"/>
          <w:szCs w:val="22"/>
        </w:rPr>
        <w:t xml:space="preserve"> listopada </w:t>
      </w:r>
      <w:r w:rsidR="000C00C9">
        <w:rPr>
          <w:rFonts w:ascii="Arial" w:hAnsi="Arial" w:cs="Arial"/>
          <w:b/>
          <w:bCs/>
          <w:color w:val="000000"/>
          <w:sz w:val="22"/>
          <w:szCs w:val="22"/>
        </w:rPr>
        <w:t xml:space="preserve"> 2022r</w:t>
      </w:r>
    </w:p>
    <w:p w14:paraId="39D507E6" w14:textId="77777777" w:rsidR="00F22BEA" w:rsidRDefault="00F22BEA" w:rsidP="00F22BEA"/>
    <w:p w14:paraId="2ABE5BE1" w14:textId="5DF99052" w:rsidR="00D47778" w:rsidRDefault="002B3E3A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D47778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F22BEA">
        <w:rPr>
          <w:rFonts w:ascii="Arial" w:hAnsi="Arial" w:cs="Arial"/>
          <w:b/>
          <w:bCs/>
          <w:color w:val="000000"/>
          <w:sz w:val="22"/>
          <w:szCs w:val="22"/>
        </w:rPr>
        <w:t>Miejsce:</w:t>
      </w:r>
      <w:r w:rsidR="000C00C9">
        <w:rPr>
          <w:rFonts w:ascii="Arial" w:hAnsi="Arial" w:cs="Arial"/>
          <w:b/>
          <w:bCs/>
          <w:color w:val="000000"/>
          <w:sz w:val="22"/>
          <w:szCs w:val="22"/>
        </w:rPr>
        <w:t xml:space="preserve"> Sala Szkoły </w:t>
      </w:r>
      <w:r w:rsidR="00D47778">
        <w:rPr>
          <w:rFonts w:ascii="Arial" w:hAnsi="Arial" w:cs="Arial"/>
          <w:b/>
          <w:bCs/>
          <w:color w:val="000000"/>
          <w:sz w:val="22"/>
          <w:szCs w:val="22"/>
        </w:rPr>
        <w:t>Podstawowej w Raszkowie/ powiat ostrowski</w:t>
      </w:r>
      <w:r w:rsidR="000C00C9">
        <w:rPr>
          <w:rFonts w:ascii="Arial" w:hAnsi="Arial" w:cs="Arial"/>
          <w:b/>
          <w:bCs/>
          <w:color w:val="000000"/>
          <w:sz w:val="22"/>
          <w:szCs w:val="22"/>
        </w:rPr>
        <w:t xml:space="preserve"> /</w:t>
      </w:r>
    </w:p>
    <w:p w14:paraId="592A74BA" w14:textId="5B38BB97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t xml:space="preserve">  </w:t>
      </w:r>
      <w:r w:rsidR="00F22BEA">
        <w:rPr>
          <w:rFonts w:ascii="Arial" w:hAnsi="Arial" w:cs="Arial"/>
          <w:b/>
          <w:bCs/>
          <w:color w:val="000000"/>
          <w:sz w:val="22"/>
          <w:szCs w:val="22"/>
        </w:rPr>
        <w:t>Opis:</w:t>
      </w:r>
      <w:r w:rsidR="00D47778">
        <w:rPr>
          <w:rFonts w:ascii="Arial" w:hAnsi="Arial" w:cs="Arial"/>
          <w:b/>
          <w:bCs/>
          <w:color w:val="000000"/>
          <w:sz w:val="22"/>
          <w:szCs w:val="22"/>
        </w:rPr>
        <w:t xml:space="preserve">      Do turnieju zakwalifikowano 14</w:t>
      </w:r>
      <w:r w:rsidR="00DA19E1">
        <w:rPr>
          <w:rFonts w:ascii="Arial" w:hAnsi="Arial" w:cs="Arial"/>
          <w:b/>
          <w:bCs/>
          <w:color w:val="000000"/>
          <w:sz w:val="22"/>
          <w:szCs w:val="22"/>
        </w:rPr>
        <w:t xml:space="preserve"> drużyn dziewcząt i 14 drużyn chłopców. </w:t>
      </w:r>
    </w:p>
    <w:p w14:paraId="477FE774" w14:textId="449AC27D" w:rsidR="000C00C9" w:rsidRPr="00DA19E1" w:rsidRDefault="00D47778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D47778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DZIEWCZĘTA</w:t>
      </w:r>
    </w:p>
    <w:p w14:paraId="2229B7B8" w14:textId="3EF6FA91" w:rsidR="006F6473" w:rsidRDefault="00D47778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C00000"/>
          <w:sz w:val="22"/>
          <w:szCs w:val="22"/>
        </w:rPr>
        <w:t xml:space="preserve"> </w:t>
      </w:r>
      <w:r w:rsidR="006F6473" w:rsidRPr="006F6473">
        <w:rPr>
          <w:rFonts w:ascii="Arial" w:hAnsi="Arial" w:cs="Arial"/>
          <w:b/>
          <w:bCs/>
          <w:color w:val="C00000"/>
          <w:sz w:val="22"/>
          <w:szCs w:val="22"/>
        </w:rPr>
        <w:t xml:space="preserve">Kolejność końcowa </w:t>
      </w:r>
      <w:r w:rsidR="006F6473">
        <w:rPr>
          <w:rFonts w:ascii="Arial" w:hAnsi="Arial" w:cs="Arial"/>
          <w:b/>
          <w:bCs/>
          <w:color w:val="000000"/>
          <w:sz w:val="22"/>
          <w:szCs w:val="22"/>
        </w:rPr>
        <w:t>:  1m</w:t>
      </w:r>
      <w:r w:rsidR="006F6473">
        <w:rPr>
          <w:rFonts w:ascii="Arial" w:hAnsi="Arial" w:cs="Arial"/>
          <w:b/>
          <w:bCs/>
          <w:color w:val="000000"/>
          <w:sz w:val="22"/>
          <w:szCs w:val="22"/>
        </w:rPr>
        <w:tab/>
        <w:t>Szkoła Po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dstawowa  Wysocko Małe  / ostrowski </w:t>
      </w:r>
      <w:r w:rsidR="006F6473">
        <w:rPr>
          <w:rFonts w:ascii="Arial" w:hAnsi="Arial" w:cs="Arial"/>
          <w:b/>
          <w:bCs/>
          <w:color w:val="000000"/>
          <w:sz w:val="22"/>
          <w:szCs w:val="22"/>
        </w:rPr>
        <w:t>/</w:t>
      </w:r>
    </w:p>
    <w:p w14:paraId="0AB80A74" w14:textId="4ABDE687" w:rsidR="006F6473" w:rsidRDefault="00D47778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</w:t>
      </w:r>
      <w:r w:rsidR="006F647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3E4885">
        <w:rPr>
          <w:rFonts w:ascii="Arial" w:hAnsi="Arial" w:cs="Arial"/>
          <w:b/>
          <w:bCs/>
          <w:color w:val="000000"/>
          <w:sz w:val="22"/>
          <w:szCs w:val="22"/>
        </w:rPr>
        <w:t>2m</w:t>
      </w:r>
      <w:r w:rsidR="003E4885">
        <w:rPr>
          <w:rFonts w:ascii="Arial" w:hAnsi="Arial" w:cs="Arial"/>
          <w:b/>
          <w:bCs/>
          <w:color w:val="000000"/>
          <w:sz w:val="22"/>
          <w:szCs w:val="22"/>
        </w:rPr>
        <w:tab/>
        <w:t>Szko</w:t>
      </w:r>
      <w:r>
        <w:rPr>
          <w:rFonts w:ascii="Arial" w:hAnsi="Arial" w:cs="Arial"/>
          <w:b/>
          <w:bCs/>
          <w:color w:val="000000"/>
          <w:sz w:val="22"/>
          <w:szCs w:val="22"/>
        </w:rPr>
        <w:t>ła Podstawowa Nr 14 Kalisz</w:t>
      </w:r>
    </w:p>
    <w:p w14:paraId="2F319A84" w14:textId="77777777" w:rsidR="00D47778" w:rsidRDefault="00D47778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</w:t>
      </w:r>
      <w:r w:rsidR="006F647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3E4885">
        <w:rPr>
          <w:rFonts w:ascii="Arial" w:hAnsi="Arial" w:cs="Arial"/>
          <w:b/>
          <w:bCs/>
          <w:color w:val="000000"/>
          <w:sz w:val="22"/>
          <w:szCs w:val="22"/>
        </w:rPr>
        <w:t>3m</w:t>
      </w:r>
      <w:r w:rsidR="003E4885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Szkoła Podstawowa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w Donaborowie / kępiński </w:t>
      </w:r>
    </w:p>
    <w:p w14:paraId="00422B32" w14:textId="77777777" w:rsidR="00D47778" w:rsidRDefault="00D47778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</w:t>
      </w:r>
      <w:r w:rsidR="006F6473">
        <w:rPr>
          <w:rFonts w:ascii="Arial" w:hAnsi="Arial" w:cs="Arial"/>
          <w:b/>
          <w:bCs/>
          <w:color w:val="000000"/>
          <w:sz w:val="22"/>
          <w:szCs w:val="22"/>
        </w:rPr>
        <w:t xml:space="preserve">   </w:t>
      </w:r>
      <w:r w:rsidR="002B3E3A">
        <w:rPr>
          <w:rFonts w:ascii="Arial" w:hAnsi="Arial" w:cs="Arial"/>
          <w:b/>
          <w:bCs/>
          <w:color w:val="000000"/>
          <w:sz w:val="22"/>
          <w:szCs w:val="22"/>
        </w:rPr>
        <w:t>4m</w:t>
      </w:r>
      <w:r w:rsidR="00344D38">
        <w:rPr>
          <w:rFonts w:ascii="Arial" w:hAnsi="Arial" w:cs="Arial"/>
          <w:b/>
          <w:bCs/>
          <w:color w:val="000000"/>
          <w:sz w:val="22"/>
          <w:szCs w:val="22"/>
        </w:rPr>
        <w:tab/>
        <w:t>Szkoła</w:t>
      </w:r>
      <w:r w:rsidR="002B3E3A">
        <w:rPr>
          <w:rFonts w:ascii="Arial" w:hAnsi="Arial" w:cs="Arial"/>
          <w:b/>
          <w:bCs/>
          <w:color w:val="000000"/>
          <w:sz w:val="22"/>
          <w:szCs w:val="22"/>
        </w:rPr>
        <w:t xml:space="preserve"> Podsta</w:t>
      </w:r>
      <w:r>
        <w:rPr>
          <w:rFonts w:ascii="Arial" w:hAnsi="Arial" w:cs="Arial"/>
          <w:b/>
          <w:bCs/>
          <w:color w:val="000000"/>
          <w:sz w:val="22"/>
          <w:szCs w:val="22"/>
        </w:rPr>
        <w:t>wowa w Gizałkach / pleszewski /</w:t>
      </w:r>
    </w:p>
    <w:p w14:paraId="715FECD1" w14:textId="77777777" w:rsidR="00D47778" w:rsidRDefault="00D47778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</w:t>
      </w:r>
      <w:r w:rsidR="002B3E3A">
        <w:rPr>
          <w:rFonts w:ascii="Arial" w:hAnsi="Arial" w:cs="Arial"/>
          <w:b/>
          <w:bCs/>
          <w:color w:val="000000"/>
          <w:sz w:val="22"/>
          <w:szCs w:val="22"/>
        </w:rPr>
        <w:t xml:space="preserve">  5m   </w:t>
      </w:r>
      <w:r>
        <w:rPr>
          <w:rFonts w:ascii="Arial" w:hAnsi="Arial" w:cs="Arial"/>
          <w:b/>
          <w:bCs/>
          <w:color w:val="000000"/>
          <w:sz w:val="22"/>
          <w:szCs w:val="22"/>
        </w:rPr>
        <w:t>Szkoła Podstawowa w Mokronosie / krotoszyński /</w:t>
      </w:r>
    </w:p>
    <w:p w14:paraId="76006238" w14:textId="3F40E530" w:rsidR="006F6473" w:rsidRDefault="00D47778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</w:t>
      </w:r>
      <w:r w:rsidR="006F647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</w:t>
      </w:r>
      <w:r w:rsidR="002B3E3A">
        <w:rPr>
          <w:rFonts w:ascii="Arial" w:hAnsi="Arial" w:cs="Arial"/>
          <w:b/>
          <w:bCs/>
          <w:color w:val="000000"/>
          <w:sz w:val="22"/>
          <w:szCs w:val="22"/>
        </w:rPr>
        <w:t xml:space="preserve">   </w:t>
      </w:r>
      <w:r w:rsidR="006F6473">
        <w:rPr>
          <w:rFonts w:ascii="Arial" w:hAnsi="Arial" w:cs="Arial"/>
          <w:b/>
          <w:bCs/>
          <w:color w:val="000000"/>
          <w:sz w:val="22"/>
          <w:szCs w:val="22"/>
        </w:rPr>
        <w:t>Szkoła Podsta</w:t>
      </w:r>
      <w:r>
        <w:rPr>
          <w:rFonts w:ascii="Arial" w:hAnsi="Arial" w:cs="Arial"/>
          <w:b/>
          <w:bCs/>
          <w:color w:val="000000"/>
          <w:sz w:val="22"/>
          <w:szCs w:val="22"/>
        </w:rPr>
        <w:t>wowa  w Kobylinie / krotoszyński /</w:t>
      </w:r>
    </w:p>
    <w:p w14:paraId="33AAEC88" w14:textId="7AAD47EE" w:rsidR="00D47778" w:rsidRDefault="00D47778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7m   Szkoła Podstawowa w Blizanowie Drugim / kaliski /</w:t>
      </w:r>
    </w:p>
    <w:p w14:paraId="65B8B965" w14:textId="499B66E8" w:rsidR="00D47778" w:rsidRDefault="00D47778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  Szkoła Podstawowa Nr 1 Kępno</w:t>
      </w:r>
    </w:p>
    <w:p w14:paraId="6B9B8DCA" w14:textId="45CF1E19" w:rsidR="00D47778" w:rsidRDefault="00D47778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9-12m  Szkoła Podstawowa Nr 24 Kalisz,</w:t>
      </w:r>
    </w:p>
    <w:p w14:paraId="50B18884" w14:textId="196B0EAC" w:rsidR="00D47778" w:rsidRDefault="00D47778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       Szkoła Podstawowa w Czajkowie / ostrzeszowski /</w:t>
      </w:r>
    </w:p>
    <w:p w14:paraId="60FB07E7" w14:textId="06899AA7" w:rsidR="00D47778" w:rsidRDefault="00D47778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       Szkoła Podstawowa w Broniszewicach / </w:t>
      </w:r>
      <w:r w:rsidR="00DA19E1">
        <w:rPr>
          <w:rFonts w:ascii="Arial" w:hAnsi="Arial" w:cs="Arial"/>
          <w:b/>
          <w:bCs/>
          <w:color w:val="000000"/>
          <w:sz w:val="22"/>
          <w:szCs w:val="22"/>
        </w:rPr>
        <w:t>pleszewski /</w:t>
      </w:r>
    </w:p>
    <w:p w14:paraId="0EB66692" w14:textId="6BC388ED" w:rsidR="00DA19E1" w:rsidRPr="00DA19E1" w:rsidRDefault="00DA19E1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</w:t>
      </w:r>
      <w:r w:rsidRPr="00DA19E1">
        <w:rPr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                                Szkoła Podstawowa w Raszkowie / ostrowski /</w:t>
      </w:r>
    </w:p>
    <w:p w14:paraId="4768CDBB" w14:textId="3FF39844" w:rsidR="00DA19E1" w:rsidRPr="00DA19E1" w:rsidRDefault="00DA19E1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DA19E1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CHŁOPCY</w:t>
      </w:r>
    </w:p>
    <w:p w14:paraId="2556315D" w14:textId="4B3F9B8D" w:rsidR="00DA19E1" w:rsidRDefault="00DA19E1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 w:rsidRPr="00DA19E1">
        <w:rPr>
          <w:rFonts w:ascii="Arial" w:hAnsi="Arial" w:cs="Arial"/>
          <w:b/>
          <w:bCs/>
          <w:color w:val="FF0000"/>
          <w:sz w:val="22"/>
          <w:szCs w:val="22"/>
        </w:rPr>
        <w:t xml:space="preserve">Kolejność końcowa </w:t>
      </w:r>
      <w:r>
        <w:rPr>
          <w:rFonts w:ascii="Arial" w:hAnsi="Arial" w:cs="Arial"/>
          <w:b/>
          <w:bCs/>
          <w:color w:val="FF0000"/>
          <w:sz w:val="22"/>
          <w:szCs w:val="22"/>
        </w:rPr>
        <w:t xml:space="preserve">:   </w:t>
      </w:r>
      <w:r w:rsidRPr="00DA19E1">
        <w:rPr>
          <w:rFonts w:ascii="Arial" w:hAnsi="Arial" w:cs="Arial"/>
          <w:b/>
          <w:bCs/>
          <w:sz w:val="22"/>
          <w:szCs w:val="22"/>
        </w:rPr>
        <w:t>1m</w:t>
      </w:r>
      <w:r>
        <w:rPr>
          <w:rFonts w:ascii="Arial" w:hAnsi="Arial" w:cs="Arial"/>
          <w:b/>
          <w:bCs/>
          <w:sz w:val="22"/>
          <w:szCs w:val="22"/>
        </w:rPr>
        <w:tab/>
        <w:t>Szkoła Podstawowa w Moskurni / kaliski /</w:t>
      </w:r>
    </w:p>
    <w:p w14:paraId="25370821" w14:textId="74EDD072" w:rsidR="00DA19E1" w:rsidRDefault="00DA19E1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2m</w:t>
      </w:r>
      <w:r>
        <w:rPr>
          <w:rFonts w:ascii="Arial" w:hAnsi="Arial" w:cs="Arial"/>
          <w:b/>
          <w:bCs/>
          <w:sz w:val="22"/>
          <w:szCs w:val="22"/>
        </w:rPr>
        <w:tab/>
        <w:t xml:space="preserve"> Szkoła Podstawowa w Przygodzicach / ostrowski /</w:t>
      </w:r>
    </w:p>
    <w:p w14:paraId="570EFC31" w14:textId="53FBD480" w:rsidR="00DA19E1" w:rsidRDefault="00DA19E1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3m</w:t>
      </w:r>
      <w:r>
        <w:rPr>
          <w:rFonts w:ascii="Arial" w:hAnsi="Arial" w:cs="Arial"/>
          <w:b/>
          <w:bCs/>
          <w:sz w:val="22"/>
          <w:szCs w:val="22"/>
        </w:rPr>
        <w:tab/>
        <w:t>Szkoła Podstawowa Nr 1 Ostrzeszów</w:t>
      </w:r>
    </w:p>
    <w:p w14:paraId="728E3107" w14:textId="27880A5A" w:rsidR="00DA19E1" w:rsidRDefault="00DA19E1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4m  Szkoła Podstawowa w Kobylinie / krotoszyński /</w:t>
      </w:r>
    </w:p>
    <w:p w14:paraId="5D2675F4" w14:textId="5A4CE11B" w:rsidR="00DA19E1" w:rsidRDefault="00DA19E1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5m  Szkoła Podstawowa w Łęce Mroczeńskiej / kępiński /</w:t>
      </w:r>
    </w:p>
    <w:p w14:paraId="54FF1EC9" w14:textId="0FC80440" w:rsidR="00DA19E1" w:rsidRDefault="00DA19E1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Szkoła Podstawowa w Czajkowie / ostrzeszowski /</w:t>
      </w:r>
    </w:p>
    <w:p w14:paraId="6994E2A7" w14:textId="4CD094FA" w:rsidR="00DA19E1" w:rsidRDefault="00DA19E1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7m</w:t>
      </w:r>
      <w:r>
        <w:rPr>
          <w:rFonts w:ascii="Arial" w:hAnsi="Arial" w:cs="Arial"/>
          <w:b/>
          <w:bCs/>
          <w:sz w:val="22"/>
          <w:szCs w:val="22"/>
        </w:rPr>
        <w:tab/>
        <w:t xml:space="preserve"> Szkoła Podstawowa Nr 1 Koźmin Wlkp. / krotoszyński /</w:t>
      </w:r>
    </w:p>
    <w:p w14:paraId="295F6C75" w14:textId="0FB20C4A" w:rsidR="00DA19E1" w:rsidRDefault="00DA19E1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Szkoła Podstawowa Nr 14 Ostrów Wlkp.</w:t>
      </w:r>
    </w:p>
    <w:p w14:paraId="7CBD92B4" w14:textId="32039A33" w:rsidR="00DA19E1" w:rsidRDefault="00DA19E1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9-11m   Szkoła Podstawowa w Raszkowie / ostrowski /</w:t>
      </w:r>
    </w:p>
    <w:p w14:paraId="7036B69E" w14:textId="209A6D70" w:rsidR="00DA19E1" w:rsidRDefault="00DA19E1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Szkoła Podstawowa Nr 24 w Kaliszu</w:t>
      </w:r>
    </w:p>
    <w:p w14:paraId="4F3F7097" w14:textId="0F240EFB" w:rsidR="00DA19E1" w:rsidRDefault="00DA19E1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Szkoła Podstawowa Olszowa / kępiński /</w:t>
      </w:r>
      <w:bookmarkStart w:id="0" w:name="_GoBack"/>
      <w:bookmarkEnd w:id="0"/>
    </w:p>
    <w:p w14:paraId="4D674DE4" w14:textId="797F6FB0" w:rsidR="00DA19E1" w:rsidRDefault="00DA19E1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12-13m  Szkoła Podstawowa w Blizanowie / kaliski /</w:t>
      </w:r>
    </w:p>
    <w:p w14:paraId="063D5200" w14:textId="70AB8A8E" w:rsidR="00DA19E1" w:rsidRDefault="00DA19E1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Szkoła Podstawowa w Gizałkach / pleszewski /</w:t>
      </w:r>
    </w:p>
    <w:p w14:paraId="5E384609" w14:textId="77777777" w:rsidR="00EE1C4D" w:rsidRDefault="00EE1C4D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</w:p>
    <w:p w14:paraId="2FE3BA83" w14:textId="3E765F1D" w:rsidR="00EE1C4D" w:rsidRPr="00EE1C4D" w:rsidRDefault="00EE1C4D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sz w:val="22"/>
          <w:szCs w:val="22"/>
        </w:rPr>
      </w:pPr>
      <w:r w:rsidRPr="00EE1C4D">
        <w:rPr>
          <w:rFonts w:ascii="Arial" w:hAnsi="Arial" w:cs="Arial"/>
          <w:b/>
          <w:bCs/>
          <w:i/>
          <w:sz w:val="22"/>
          <w:szCs w:val="22"/>
        </w:rPr>
        <w:t xml:space="preserve">                                                                   Koordynator Rejonu Kalisz Mirosław Dębowski</w:t>
      </w:r>
    </w:p>
    <w:p w14:paraId="6A502B4F" w14:textId="5F651F34" w:rsidR="00DA19E1" w:rsidRPr="00DA19E1" w:rsidRDefault="00DA19E1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</w:t>
      </w:r>
    </w:p>
    <w:p w14:paraId="0BBF5A20" w14:textId="77777777" w:rsidR="002B3E3A" w:rsidRPr="00DA19E1" w:rsidRDefault="002B3E3A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55E19B81" w14:textId="77777777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9EDE4E6" w14:textId="77777777" w:rsidR="00344D38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              </w:t>
      </w:r>
    </w:p>
    <w:p w14:paraId="4B177AB4" w14:textId="1826DF9F" w:rsidR="006F6473" w:rsidRPr="006F6473" w:rsidRDefault="00344D38" w:rsidP="000C00C9">
      <w:pPr>
        <w:pStyle w:val="NormalnyWeb"/>
        <w:spacing w:before="0" w:beforeAutospacing="0" w:after="0" w:afterAutospacing="0"/>
        <w:jc w:val="both"/>
        <w:rPr>
          <w:i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                 </w:t>
      </w:r>
      <w:r w:rsidR="006F647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6F6473" w:rsidRPr="006F6473">
        <w:rPr>
          <w:rFonts w:ascii="Arial" w:hAnsi="Arial" w:cs="Arial"/>
          <w:b/>
          <w:bCs/>
          <w:i/>
          <w:color w:val="000000"/>
          <w:sz w:val="22"/>
          <w:szCs w:val="22"/>
        </w:rPr>
        <w:t>Koordynator Rejonu Kalisz  Mirosław Dębowski</w:t>
      </w:r>
    </w:p>
    <w:p w14:paraId="7C0F828C" w14:textId="77777777" w:rsidR="00F22BEA" w:rsidRPr="008A2D3E" w:rsidRDefault="00F22BEA" w:rsidP="00F22BEA"/>
    <w:p w14:paraId="7BD616C2" w14:textId="1BDC12A8" w:rsidR="003B51AB" w:rsidRDefault="003B51AB" w:rsidP="00D1083C">
      <w:pPr>
        <w:jc w:val="center"/>
        <w:rPr>
          <w:sz w:val="32"/>
          <w:szCs w:val="32"/>
        </w:rPr>
      </w:pPr>
    </w:p>
    <w:p w14:paraId="3E25F72C" w14:textId="3B0FC4A2" w:rsidR="00D1083C" w:rsidRPr="00D1083C" w:rsidRDefault="00D1083C" w:rsidP="00D1083C">
      <w:pPr>
        <w:jc w:val="center"/>
        <w:rPr>
          <w:sz w:val="32"/>
          <w:szCs w:val="32"/>
        </w:rPr>
      </w:pPr>
    </w:p>
    <w:sectPr w:rsidR="00D1083C" w:rsidRPr="00D1083C" w:rsidSect="00DD2CBA">
      <w:headerReference w:type="default" r:id="rId8"/>
      <w:footerReference w:type="default" r:id="rId9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257092" w14:textId="77777777" w:rsidR="00DA19E1" w:rsidRDefault="00DA19E1">
      <w:r>
        <w:separator/>
      </w:r>
    </w:p>
  </w:endnote>
  <w:endnote w:type="continuationSeparator" w:id="0">
    <w:p w14:paraId="57CDB34C" w14:textId="77777777" w:rsidR="00DA19E1" w:rsidRDefault="00DA1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DA19E1" w:rsidRDefault="00DA19E1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PROJEKT WSPÓŁFINANSOWANY PRZEZ:</w:t>
    </w:r>
  </w:p>
  <w:p w14:paraId="65533995" w14:textId="558F7C9C" w:rsidR="00DA19E1" w:rsidRDefault="00DA19E1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DA19E1" w:rsidRDefault="00DA19E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9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DA19E1" w:rsidRDefault="00DA19E1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DA19E1" w:rsidRDefault="00DA19E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4F1515D8" id="Pole tekstowe 2" o:spid="_x0000_s1030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DA19E1" w:rsidRDefault="00DA19E1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DA19E1" w:rsidRDefault="00DA19E1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DA19E1" w:rsidRDefault="00DA19E1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DA19E1" w:rsidRPr="00A00420" w:rsidRDefault="00DA19E1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ACB777" w14:textId="77777777" w:rsidR="00DA19E1" w:rsidRDefault="00DA19E1">
      <w:r>
        <w:separator/>
      </w:r>
    </w:p>
  </w:footnote>
  <w:footnote w:type="continuationSeparator" w:id="0">
    <w:p w14:paraId="7A9BB79C" w14:textId="77777777" w:rsidR="00DA19E1" w:rsidRDefault="00DA19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6664E757" w:rsidR="00DA19E1" w:rsidRPr="00A00420" w:rsidRDefault="00DA19E1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XXI</w:t>
    </w:r>
    <w:r>
      <w:rPr>
        <w:rFonts w:ascii="Arial" w:hAnsi="Arial" w:cs="Arial"/>
        <w:spacing w:val="20"/>
        <w:sz w:val="24"/>
      </w:rPr>
      <w:t>V</w:t>
    </w:r>
    <w:r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2B75ADD7" w:rsidR="00DA19E1" w:rsidRPr="00A00420" w:rsidRDefault="00DA19E1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202</w:t>
    </w:r>
    <w:r>
      <w:rPr>
        <w:rFonts w:ascii="Arial" w:hAnsi="Arial" w:cs="Arial"/>
        <w:spacing w:val="20"/>
        <w:sz w:val="24"/>
      </w:rPr>
      <w:t>2</w:t>
    </w:r>
    <w:r w:rsidRPr="00A00420">
      <w:rPr>
        <w:rFonts w:ascii="Arial" w:hAnsi="Arial" w:cs="Arial"/>
        <w:spacing w:val="20"/>
        <w:sz w:val="24"/>
      </w:rPr>
      <w:t>/202</w:t>
    </w:r>
    <w:r>
      <w:rPr>
        <w:rFonts w:ascii="Arial" w:hAnsi="Arial" w:cs="Arial"/>
        <w:spacing w:val="20"/>
        <w:sz w:val="24"/>
      </w:rPr>
      <w:t>3</w:t>
    </w:r>
  </w:p>
  <w:p w14:paraId="59192193" w14:textId="77777777" w:rsidR="00DA19E1" w:rsidRPr="0019313F" w:rsidRDefault="00DA19E1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DA19E1" w:rsidRDefault="00DA19E1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402E9E7D" w:rsidR="00DA19E1" w:rsidRDefault="00DA19E1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8C502B6">
              <wp:simplePos x="0" y="0"/>
              <wp:positionH relativeFrom="column">
                <wp:posOffset>1192530</wp:posOffset>
              </wp:positionH>
              <wp:positionV relativeFrom="paragraph">
                <wp:posOffset>7620</wp:posOffset>
              </wp:positionV>
              <wp:extent cx="1695450" cy="160020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1600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CCC2BA" w14:textId="48673866" w:rsidR="00DA19E1" w:rsidRDefault="00DA19E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37FF2" wp14:editId="7104B5D1">
                                <wp:extent cx="1581602" cy="1514475"/>
                                <wp:effectExtent l="0" t="0" r="0" b="0"/>
                                <wp:docPr id="11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5532" cy="15278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3077471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left:0;text-align:left;margin-left:93.9pt;margin-top:.6pt;width:133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" fillcolor="white [3201]" stroked="f" strokeweight=".5pt">
              <v:textbox>
                <w:txbxContent>
                  <w:p w14:paraId="45CCC2BA" w14:textId="48673866" w:rsidR="00884532" w:rsidRDefault="00CF40BA">
                    <w:r>
                      <w:rPr>
                        <w:noProof/>
                      </w:rPr>
                      <w:drawing>
                        <wp:inline distT="0" distB="0" distL="0" distR="0" wp14:anchorId="15737FF2" wp14:editId="7104B5D1">
                          <wp:extent cx="1581602" cy="1514475"/>
                          <wp:effectExtent l="0" t="0" r="0" b="0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532" cy="15278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79246BE8">
              <wp:simplePos x="0" y="0"/>
              <wp:positionH relativeFrom="column">
                <wp:posOffset>3088005</wp:posOffset>
              </wp:positionH>
              <wp:positionV relativeFrom="paragraph">
                <wp:posOffset>17145</wp:posOffset>
              </wp:positionV>
              <wp:extent cx="2724150" cy="93345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5D9488" w14:textId="77777777" w:rsidR="00DA19E1" w:rsidRPr="00CF40BA" w:rsidRDefault="00DA19E1" w:rsidP="00CF40B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730883B9" w14:textId="5D9B2EC1" w:rsidR="00DA19E1" w:rsidRDefault="00DA19E1" w:rsidP="00CF40B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BA02EC" wp14:editId="4D2F6B41">
                                <wp:extent cx="2534920" cy="539750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492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2379F433" id="Pole tekstowe 10" o:spid="_x0000_s1027" type="#_x0000_t202" style="position:absolute;left:0;text-align:left;margin-left:243.15pt;margin-top:1.35pt;width:214.5pt;height:7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" fillcolor="white [3201]" stroked="f" strokeweight=".5pt">
              <v:textbox>
                <w:txbxContent>
                  <w:p w14:paraId="255D9488" w14:textId="77777777" w:rsidR="00CF40BA" w:rsidRPr="00CF40BA" w:rsidRDefault="00CF40BA" w:rsidP="00CF40B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14:paraId="730883B9" w14:textId="5D9B2EC1" w:rsidR="00884532" w:rsidRDefault="00CF40BA" w:rsidP="00CF40BA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6BA02EC" wp14:editId="4D2F6B41">
                          <wp:extent cx="2534920" cy="539750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492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17E78DD" w14:textId="1BEF9FB6" w:rsidR="00DA19E1" w:rsidRDefault="00DA19E1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DA19E1" w:rsidRDefault="00DA19E1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DA19E1" w:rsidRDefault="00DA19E1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DA19E1" w:rsidRDefault="00DA19E1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9E22031" w14:textId="6A5DB1DC" w:rsidR="00DA19E1" w:rsidRDefault="00DA19E1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E97CE9" wp14:editId="12A9851B">
              <wp:simplePos x="0" y="0"/>
              <wp:positionH relativeFrom="column">
                <wp:posOffset>3097530</wp:posOffset>
              </wp:positionH>
              <wp:positionV relativeFrom="paragraph">
                <wp:posOffset>64770</wp:posOffset>
              </wp:positionV>
              <wp:extent cx="2705100" cy="533400"/>
              <wp:effectExtent l="0" t="0" r="0" b="0"/>
              <wp:wrapNone/>
              <wp:docPr id="13" name="Pole tekstow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3DAB43" w14:textId="77777777" w:rsidR="00DA19E1" w:rsidRPr="00D4669A" w:rsidRDefault="00DA19E1" w:rsidP="00CF40B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D4669A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wielkopolski kurator oświaty</w:t>
                          </w:r>
                        </w:p>
                        <w:p w14:paraId="58DFD9BE" w14:textId="77777777" w:rsidR="00DA19E1" w:rsidRPr="00D4669A" w:rsidRDefault="00DA19E1" w:rsidP="00CF40B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D4669A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Robert Gaweł</w:t>
                          </w:r>
                        </w:p>
                        <w:p w14:paraId="144BAF5D" w14:textId="77777777" w:rsidR="00DA19E1" w:rsidRDefault="00DA19E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3E97CE9" id="Pole tekstowe 13" o:spid="_x0000_s1028" type="#_x0000_t202" style="position:absolute;left:0;text-align:left;margin-left:243.9pt;margin-top:5.1pt;width:213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" fillcolor="white [3201]" stroked="f" strokeweight=".5pt">
              <v:textbox>
                <w:txbxContent>
                  <w:p w14:paraId="003DAB43" w14:textId="77777777" w:rsidR="00CF40BA" w:rsidRPr="00D4669A" w:rsidRDefault="00CF40BA" w:rsidP="00CF40B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D4669A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wielkopolski kurator oświaty</w:t>
                    </w:r>
                  </w:p>
                  <w:p w14:paraId="58DFD9BE" w14:textId="77777777" w:rsidR="00CF40BA" w:rsidRPr="00D4669A" w:rsidRDefault="00CF40BA" w:rsidP="00CF40BA">
                    <w:pPr>
                      <w:pStyle w:val="Stopka"/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D4669A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Robert Gaweł</w:t>
                    </w:r>
                  </w:p>
                  <w:p w14:paraId="144BAF5D" w14:textId="77777777" w:rsidR="00CF40BA" w:rsidRDefault="00CF40BA"/>
                </w:txbxContent>
              </v:textbox>
            </v:shape>
          </w:pict>
        </mc:Fallback>
      </mc:AlternateContent>
    </w:r>
  </w:p>
  <w:p w14:paraId="33FDBCFC" w14:textId="03DA578F" w:rsidR="00DA19E1" w:rsidRDefault="00DA19E1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694472F9" w14:textId="77777777" w:rsidR="00DA19E1" w:rsidRPr="00A00420" w:rsidRDefault="00DA19E1" w:rsidP="0019313F">
    <w:pPr>
      <w:pStyle w:val="Stopka"/>
      <w:jc w:val="center"/>
      <w:rPr>
        <w:rFonts w:ascii="Arial" w:hAnsi="Arial" w:cs="Arial"/>
        <w:b/>
        <w:bCs/>
        <w:color w:val="0000FF"/>
      </w:rPr>
    </w:pPr>
  </w:p>
  <w:p w14:paraId="4598DE30" w14:textId="77777777" w:rsidR="00DA19E1" w:rsidRPr="0019313F" w:rsidRDefault="00DA19E1">
    <w:pPr>
      <w:pStyle w:val="Stopka"/>
      <w:jc w:val="center"/>
      <w:rPr>
        <w:rFonts w:ascii="Bookman Old Style" w:hAnsi="Bookman Old Style" w:cs="Tahoma"/>
        <w:b/>
        <w:bCs/>
        <w:smallCaps/>
        <w:color w:val="0000FF"/>
        <w:sz w:val="10"/>
      </w:rPr>
    </w:pPr>
  </w:p>
  <w:p w14:paraId="116C8AB1" w14:textId="3A01AF97" w:rsidR="00DA19E1" w:rsidRDefault="00DA19E1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 w15:restartNumberingAfterBreak="0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 w15:restartNumberingAfterBreak="0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5" w15:restartNumberingAfterBreak="0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7" w15:restartNumberingAfterBreak="0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8" w15:restartNumberingAfterBreak="0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 w15:restartNumberingAfterBreak="0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 w15:restartNumberingAfterBreak="0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3" w15:restartNumberingAfterBreak="0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6" w15:restartNumberingAfterBreak="0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8" w15:restartNumberingAfterBreak="0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2"/>
  </w:num>
  <w:num w:numId="3">
    <w:abstractNumId w:val="36"/>
  </w:num>
  <w:num w:numId="4">
    <w:abstractNumId w:val="2"/>
  </w:num>
  <w:num w:numId="5">
    <w:abstractNumId w:val="18"/>
  </w:num>
  <w:num w:numId="6">
    <w:abstractNumId w:val="14"/>
  </w:num>
  <w:num w:numId="7">
    <w:abstractNumId w:val="7"/>
  </w:num>
  <w:num w:numId="8">
    <w:abstractNumId w:val="34"/>
  </w:num>
  <w:num w:numId="9">
    <w:abstractNumId w:val="9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0"/>
  </w:num>
  <w:num w:numId="16">
    <w:abstractNumId w:val="3"/>
  </w:num>
  <w:num w:numId="17">
    <w:abstractNumId w:val="17"/>
  </w:num>
  <w:num w:numId="18">
    <w:abstractNumId w:val="16"/>
  </w:num>
  <w:num w:numId="19">
    <w:abstractNumId w:val="22"/>
  </w:num>
  <w:num w:numId="20">
    <w:abstractNumId w:val="20"/>
  </w:num>
  <w:num w:numId="21">
    <w:abstractNumId w:val="10"/>
  </w:num>
  <w:num w:numId="22">
    <w:abstractNumId w:val="31"/>
  </w:num>
  <w:num w:numId="23">
    <w:abstractNumId w:val="19"/>
  </w:num>
  <w:num w:numId="24">
    <w:abstractNumId w:val="24"/>
  </w:num>
  <w:num w:numId="25">
    <w:abstractNumId w:val="23"/>
  </w:num>
  <w:num w:numId="26">
    <w:abstractNumId w:val="11"/>
  </w:num>
  <w:num w:numId="27">
    <w:abstractNumId w:val="8"/>
  </w:num>
  <w:num w:numId="28">
    <w:abstractNumId w:val="1"/>
  </w:num>
  <w:num w:numId="29">
    <w:abstractNumId w:val="26"/>
  </w:num>
  <w:num w:numId="30">
    <w:abstractNumId w:val="33"/>
  </w:num>
  <w:num w:numId="31">
    <w:abstractNumId w:val="6"/>
  </w:num>
  <w:num w:numId="32">
    <w:abstractNumId w:val="13"/>
  </w:num>
  <w:num w:numId="33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</w:num>
  <w:num w:numId="35">
    <w:abstractNumId w:val="28"/>
  </w:num>
  <w:num w:numId="36">
    <w:abstractNumId w:val="29"/>
  </w:num>
  <w:num w:numId="37">
    <w:abstractNumId w:val="27"/>
  </w:num>
  <w:num w:numId="38">
    <w:abstractNumId w:val="37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352AC"/>
    <w:rsid w:val="00037AC2"/>
    <w:rsid w:val="000438DE"/>
    <w:rsid w:val="00046255"/>
    <w:rsid w:val="000467B3"/>
    <w:rsid w:val="00060855"/>
    <w:rsid w:val="0007308D"/>
    <w:rsid w:val="00077C48"/>
    <w:rsid w:val="0009041F"/>
    <w:rsid w:val="000A783E"/>
    <w:rsid w:val="000B54F6"/>
    <w:rsid w:val="000B5C65"/>
    <w:rsid w:val="000C00C9"/>
    <w:rsid w:val="000D29F3"/>
    <w:rsid w:val="000D3102"/>
    <w:rsid w:val="000E7610"/>
    <w:rsid w:val="00101573"/>
    <w:rsid w:val="00130EE1"/>
    <w:rsid w:val="0014597A"/>
    <w:rsid w:val="001500A4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B3E3A"/>
    <w:rsid w:val="002C6077"/>
    <w:rsid w:val="002D3FE3"/>
    <w:rsid w:val="002F6425"/>
    <w:rsid w:val="00301AAB"/>
    <w:rsid w:val="00306473"/>
    <w:rsid w:val="00322B0F"/>
    <w:rsid w:val="003371B0"/>
    <w:rsid w:val="00344D38"/>
    <w:rsid w:val="00345797"/>
    <w:rsid w:val="00345C7B"/>
    <w:rsid w:val="00351CB0"/>
    <w:rsid w:val="00364205"/>
    <w:rsid w:val="003724C9"/>
    <w:rsid w:val="00380657"/>
    <w:rsid w:val="00385E9C"/>
    <w:rsid w:val="003A2563"/>
    <w:rsid w:val="003A4C43"/>
    <w:rsid w:val="003B51AB"/>
    <w:rsid w:val="003C75AE"/>
    <w:rsid w:val="003E4885"/>
    <w:rsid w:val="003F0A39"/>
    <w:rsid w:val="00400BA0"/>
    <w:rsid w:val="00405D3B"/>
    <w:rsid w:val="00425D81"/>
    <w:rsid w:val="00427083"/>
    <w:rsid w:val="00431346"/>
    <w:rsid w:val="00452960"/>
    <w:rsid w:val="004817F5"/>
    <w:rsid w:val="00482326"/>
    <w:rsid w:val="00485D16"/>
    <w:rsid w:val="00492993"/>
    <w:rsid w:val="004E554A"/>
    <w:rsid w:val="004F3E6C"/>
    <w:rsid w:val="005039C4"/>
    <w:rsid w:val="0052578C"/>
    <w:rsid w:val="00537477"/>
    <w:rsid w:val="0055266D"/>
    <w:rsid w:val="005653B9"/>
    <w:rsid w:val="005755D8"/>
    <w:rsid w:val="00590EEC"/>
    <w:rsid w:val="005B46AA"/>
    <w:rsid w:val="005E3D53"/>
    <w:rsid w:val="005E4391"/>
    <w:rsid w:val="00662504"/>
    <w:rsid w:val="00682670"/>
    <w:rsid w:val="006A328B"/>
    <w:rsid w:val="006A348C"/>
    <w:rsid w:val="006B20F8"/>
    <w:rsid w:val="006B7615"/>
    <w:rsid w:val="006C2E8E"/>
    <w:rsid w:val="006D0AF1"/>
    <w:rsid w:val="006D4D99"/>
    <w:rsid w:val="006D7BB4"/>
    <w:rsid w:val="006F6473"/>
    <w:rsid w:val="006F6876"/>
    <w:rsid w:val="00713653"/>
    <w:rsid w:val="00722215"/>
    <w:rsid w:val="00755238"/>
    <w:rsid w:val="007704A4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E3637"/>
    <w:rsid w:val="007F0BB6"/>
    <w:rsid w:val="00806772"/>
    <w:rsid w:val="008160E7"/>
    <w:rsid w:val="00836C32"/>
    <w:rsid w:val="00851F79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6B35"/>
    <w:rsid w:val="00905B53"/>
    <w:rsid w:val="0092533D"/>
    <w:rsid w:val="00942B6C"/>
    <w:rsid w:val="00987254"/>
    <w:rsid w:val="00993737"/>
    <w:rsid w:val="009C3CE1"/>
    <w:rsid w:val="00A00420"/>
    <w:rsid w:val="00A21442"/>
    <w:rsid w:val="00A32DDF"/>
    <w:rsid w:val="00A44664"/>
    <w:rsid w:val="00A54E9C"/>
    <w:rsid w:val="00A7218D"/>
    <w:rsid w:val="00A91B1A"/>
    <w:rsid w:val="00A9565C"/>
    <w:rsid w:val="00AA2DD4"/>
    <w:rsid w:val="00AB0F0D"/>
    <w:rsid w:val="00AB25F8"/>
    <w:rsid w:val="00AD3F8E"/>
    <w:rsid w:val="00AF23BD"/>
    <w:rsid w:val="00B0705E"/>
    <w:rsid w:val="00B4528B"/>
    <w:rsid w:val="00B83702"/>
    <w:rsid w:val="00B846F1"/>
    <w:rsid w:val="00BD5668"/>
    <w:rsid w:val="00BE4C90"/>
    <w:rsid w:val="00BE5B1A"/>
    <w:rsid w:val="00C01C29"/>
    <w:rsid w:val="00C17B16"/>
    <w:rsid w:val="00C227DF"/>
    <w:rsid w:val="00C31FEF"/>
    <w:rsid w:val="00C341B3"/>
    <w:rsid w:val="00C50898"/>
    <w:rsid w:val="00C54265"/>
    <w:rsid w:val="00C73A52"/>
    <w:rsid w:val="00C90FA8"/>
    <w:rsid w:val="00CA51E4"/>
    <w:rsid w:val="00CC173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778"/>
    <w:rsid w:val="00D544EF"/>
    <w:rsid w:val="00D565D1"/>
    <w:rsid w:val="00D6143D"/>
    <w:rsid w:val="00D82EEA"/>
    <w:rsid w:val="00D9143F"/>
    <w:rsid w:val="00D918E8"/>
    <w:rsid w:val="00DA09FE"/>
    <w:rsid w:val="00DA19E1"/>
    <w:rsid w:val="00DD095A"/>
    <w:rsid w:val="00DD2CBA"/>
    <w:rsid w:val="00DE3A14"/>
    <w:rsid w:val="00E07CB6"/>
    <w:rsid w:val="00E30572"/>
    <w:rsid w:val="00E31B8E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758B"/>
    <w:rsid w:val="00EE0EAE"/>
    <w:rsid w:val="00EE1715"/>
    <w:rsid w:val="00EE1C4D"/>
    <w:rsid w:val="00EE2CE5"/>
    <w:rsid w:val="00EF187A"/>
    <w:rsid w:val="00EF28B7"/>
    <w:rsid w:val="00EF6047"/>
    <w:rsid w:val="00F06436"/>
    <w:rsid w:val="00F13E73"/>
    <w:rsid w:val="00F17417"/>
    <w:rsid w:val="00F22BEA"/>
    <w:rsid w:val="00F44C15"/>
    <w:rsid w:val="00F737BA"/>
    <w:rsid w:val="00F943B3"/>
    <w:rsid w:val="00FA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</w:pPr>
  </w:style>
  <w:style w:type="character" w:styleId="Hipercze">
    <w:name w:val="Hyperlink"/>
    <w:semiHidden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d8CcxWdvSAQheq4Fd3miz7AEi4B4qiIcjQoZtcc8R6yp_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377401F1</Template>
  <TotalTime>1</TotalTime>
  <Pages>2</Pages>
  <Words>245</Words>
  <Characters>3035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XII WIELKOPOLSKIE IGRZYSKA MŁODZIEŻY SZKOLNEJ</vt:lpstr>
    </vt:vector>
  </TitlesOfParts>
  <Company/>
  <LinksUpToDate>false</LinksUpToDate>
  <CharactersWithSpaces>3274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WIELKOPOLSKIE IGRZYSKA MŁODZIEŻY SZKOLNEJ</dc:title>
  <dc:subject/>
  <dc:creator>Agnieszka</dc:creator>
  <cp:keywords/>
  <cp:lastModifiedBy>Mirosław Dębowski</cp:lastModifiedBy>
  <cp:revision>2</cp:revision>
  <cp:lastPrinted>2022-10-31T11:23:00Z</cp:lastPrinted>
  <dcterms:created xsi:type="dcterms:W3CDTF">2022-12-08T11:28:00Z</dcterms:created>
  <dcterms:modified xsi:type="dcterms:W3CDTF">2022-12-08T11:28:00Z</dcterms:modified>
</cp:coreProperties>
</file>