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515E4C" w14:textId="74975F58" w:rsidR="006F6473" w:rsidRDefault="006F6473" w:rsidP="006F6473">
      <w:pPr>
        <w:rPr>
          <w:rStyle w:val="Hipercze"/>
          <w:color w:val="FFFFFF" w:themeColor="background1"/>
          <w14:textFill>
            <w14:noFill/>
          </w14:textFill>
        </w:rPr>
      </w:pPr>
      <w:r>
        <w:rPr>
          <w:rStyle w:val="Hipercze"/>
          <w:color w:val="FFFFFF" w:themeColor="background1"/>
          <w14:textFill>
            <w14:noFill/>
          </w14:textFill>
        </w:rPr>
        <w:fldChar w:fldCharType="begin"/>
      </w:r>
      <w:r>
        <w:rPr>
          <w:rStyle w:val="Hipercze"/>
          <w:color w:val="FFFFFF" w:themeColor="background1"/>
          <w14:textFill>
            <w14:noFill/>
          </w14:textFill>
        </w:rPr>
        <w:instrText xml:space="preserve"> HYPERLINK "</w:instrText>
      </w:r>
      <w:r w:rsidRPr="006F6473">
        <w:rPr>
          <w:rStyle w:val="Hipercze"/>
          <w:color w:val="FFFFFF" w:themeColor="background1"/>
          <w14:textFill>
            <w14:noFill/>
          </w14:textFill>
        </w:rPr>
        <w:instrText>https://docs.google.com/forms/d/e/1FAIpQLSd8CcxWdvSAQheq4Fd3miz7AEi4B4qiIcjQoZ</w:instrText>
      </w:r>
      <w:r>
        <w:rPr>
          <w:rStyle w:val="Hipercze"/>
          <w:color w:val="FFFFFF" w:themeColor="background1"/>
          <w14:textFill>
            <w14:noFill/>
          </w14:textFill>
        </w:rPr>
        <w:instrText xml:space="preserve">tcc8R6yp_" </w:instrText>
      </w:r>
      <w:r>
        <w:rPr>
          <w:rStyle w:val="Hipercze"/>
          <w:color w:val="FFFFFF" w:themeColor="background1"/>
          <w14:textFill>
            <w14:noFill/>
          </w14:textFill>
        </w:rPr>
        <w:fldChar w:fldCharType="separate"/>
      </w:r>
      <w:r w:rsidRPr="00854DF1">
        <w:rPr>
          <w:rStyle w:val="Hipercze"/>
          <w:color w:val="FFFFFF" w:themeColor="background1"/>
          <w14:textFill>
            <w14:noFill/>
          </w14:textFill>
        </w:rPr>
        <w:t>https://docs.google.com/forms/d/e/1FAIpQLSd8CcxWdvSAQheq4Fd3miz7AEi4B4qiIcjQoZtcc8R6yp_</w:t>
      </w:r>
      <w:r>
        <w:rPr>
          <w:rStyle w:val="Hipercze"/>
          <w:color w:val="FFFFFF" w:themeColor="background1"/>
          <w14:textFill>
            <w14:noFill/>
          </w14:textFill>
        </w:rPr>
        <w:fldChar w:fldCharType="end"/>
      </w:r>
    </w:p>
    <w:p w14:paraId="550C00CC" w14:textId="6E31A9A7" w:rsidR="00F22BEA" w:rsidRPr="006F6473" w:rsidRDefault="006F6473" w:rsidP="006F6473">
      <w:pPr>
        <w:rPr>
          <w:color w:val="FFFFFF" w:themeColor="background1"/>
          <w14:textFill>
            <w14:noFill/>
          </w14:textFill>
        </w:rPr>
      </w:pPr>
      <w:r>
        <w:rPr>
          <w:rStyle w:val="Hipercze"/>
          <w:color w:val="FFFFFF" w:themeColor="background1"/>
          <w14:textFill>
            <w14:noFill/>
          </w14:textFill>
        </w:rPr>
        <w:t xml:space="preserve">                                                           </w:t>
      </w:r>
      <w:r w:rsidR="00F22BEA" w:rsidRPr="000C00C9">
        <w:rPr>
          <w:rFonts w:ascii="Arial" w:hAnsi="Arial" w:cs="Arial"/>
          <w:b/>
          <w:bCs/>
          <w:color w:val="FF0000"/>
        </w:rPr>
        <w:t>KOMUNIKAT KOŃCOWY</w:t>
      </w:r>
    </w:p>
    <w:p w14:paraId="6013B33D" w14:textId="77777777" w:rsidR="000C00C9" w:rsidRDefault="000C00C9" w:rsidP="00F22BEA">
      <w:pPr>
        <w:pStyle w:val="NormalnyWeb"/>
        <w:spacing w:before="0" w:beforeAutospacing="0" w:after="0" w:afterAutospacing="0"/>
        <w:jc w:val="center"/>
      </w:pPr>
    </w:p>
    <w:p w14:paraId="48876342" w14:textId="4E19CD20" w:rsidR="00F22BEA" w:rsidRPr="000C00C9" w:rsidRDefault="000C00C9" w:rsidP="00F22BEA">
      <w:pPr>
        <w:pStyle w:val="NormalnyWeb"/>
        <w:spacing w:before="0" w:beforeAutospacing="0" w:after="0" w:afterAutospacing="0"/>
        <w:jc w:val="center"/>
        <w:rPr>
          <w:color w:val="0070C0"/>
        </w:rPr>
      </w:pPr>
      <w:r w:rsidRPr="000C00C9">
        <w:rPr>
          <w:rFonts w:ascii="Arial" w:hAnsi="Arial" w:cs="Arial"/>
          <w:b/>
          <w:bCs/>
          <w:color w:val="0070C0"/>
        </w:rPr>
        <w:t>XXIV WIMS   FINAŁ REJONU KALISZ W UNIHOKEJU CHŁOPCÓW IGRZYSKA DZIECI</w:t>
      </w:r>
    </w:p>
    <w:p w14:paraId="143FBA5A" w14:textId="4EDF1ACB" w:rsidR="00F22BEA" w:rsidRPr="000C00C9" w:rsidRDefault="000C00C9" w:rsidP="000C00C9">
      <w:pPr>
        <w:pStyle w:val="NormalnyWeb"/>
        <w:spacing w:before="0" w:beforeAutospacing="0" w:after="0" w:afterAutospacing="0"/>
        <w:rPr>
          <w:color w:val="0070C0"/>
        </w:rPr>
      </w:pPr>
      <w:r w:rsidRPr="000C00C9">
        <w:rPr>
          <w:color w:val="0070C0"/>
        </w:rPr>
        <w:t xml:space="preserve">                                                             </w:t>
      </w:r>
      <w:r w:rsidR="00F22BEA" w:rsidRPr="000C00C9">
        <w:rPr>
          <w:rFonts w:ascii="Arial" w:hAnsi="Arial" w:cs="Arial"/>
          <w:b/>
          <w:bCs/>
          <w:color w:val="0070C0"/>
        </w:rPr>
        <w:t>ROK SZKOLNY 2022/2023</w:t>
      </w:r>
    </w:p>
    <w:p w14:paraId="12509E49" w14:textId="02466116" w:rsidR="00F22BEA" w:rsidRDefault="006F6473" w:rsidP="006F6473">
      <w:pPr>
        <w:pStyle w:val="NormalnyWeb"/>
        <w:spacing w:before="0" w:beforeAutospacing="0" w:after="0" w:afterAutospacing="0"/>
        <w:jc w:val="both"/>
      </w:pPr>
      <w:r>
        <w:t xml:space="preserve">    </w:t>
      </w:r>
      <w:r w:rsidR="00F22BEA">
        <w:rPr>
          <w:rFonts w:ascii="Arial" w:hAnsi="Arial" w:cs="Arial"/>
          <w:b/>
          <w:bCs/>
          <w:color w:val="000000"/>
          <w:sz w:val="22"/>
          <w:szCs w:val="22"/>
        </w:rPr>
        <w:t>Termin:</w:t>
      </w:r>
      <w:r w:rsidR="000C00C9">
        <w:rPr>
          <w:rFonts w:ascii="Arial" w:hAnsi="Arial" w:cs="Arial"/>
          <w:b/>
          <w:bCs/>
          <w:color w:val="000000"/>
          <w:sz w:val="22"/>
          <w:szCs w:val="22"/>
        </w:rPr>
        <w:t xml:space="preserve"> 27 października 2022r</w:t>
      </w:r>
    </w:p>
    <w:p w14:paraId="39D507E6" w14:textId="77777777" w:rsidR="00F22BEA" w:rsidRDefault="00F22BEA" w:rsidP="00F22BEA"/>
    <w:p w14:paraId="3C9CD0EE" w14:textId="7573E7F4" w:rsidR="00F22BEA" w:rsidRDefault="00F22BEA" w:rsidP="00F22BEA">
      <w:pPr>
        <w:pStyle w:val="NormalnyWeb"/>
        <w:spacing w:before="0" w:beforeAutospacing="0" w:after="0" w:afterAutospacing="0"/>
        <w:ind w:left="284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Miejsce:</w:t>
      </w:r>
      <w:r w:rsidR="000C00C9">
        <w:rPr>
          <w:rFonts w:ascii="Arial" w:hAnsi="Arial" w:cs="Arial"/>
          <w:b/>
          <w:bCs/>
          <w:color w:val="000000"/>
          <w:sz w:val="22"/>
          <w:szCs w:val="22"/>
        </w:rPr>
        <w:t xml:space="preserve"> Sala Szkoły Podstawowej w Gorzycach Wielkich / powiat ostrowski /</w:t>
      </w:r>
    </w:p>
    <w:p w14:paraId="53BA83BA" w14:textId="77777777" w:rsidR="000C00C9" w:rsidRDefault="000C00C9" w:rsidP="00F22BEA">
      <w:pPr>
        <w:pStyle w:val="NormalnyWeb"/>
        <w:spacing w:before="0" w:beforeAutospacing="0" w:after="0" w:afterAutospacing="0"/>
        <w:ind w:left="284"/>
        <w:jc w:val="both"/>
      </w:pPr>
    </w:p>
    <w:p w14:paraId="592A74BA" w14:textId="0DBC0B34" w:rsidR="000C00C9" w:rsidRDefault="000C00C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t xml:space="preserve">     </w:t>
      </w:r>
      <w:r w:rsidR="00F22BEA">
        <w:rPr>
          <w:rFonts w:ascii="Arial" w:hAnsi="Arial" w:cs="Arial"/>
          <w:b/>
          <w:bCs/>
          <w:color w:val="000000"/>
          <w:sz w:val="22"/>
          <w:szCs w:val="22"/>
        </w:rPr>
        <w:t>Opis: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Do turnieju zakwalifikowano 7 drużyn. Turniej rozegrano w grupach „każdy z każdym” </w:t>
      </w:r>
    </w:p>
    <w:p w14:paraId="3BF9DFE7" w14:textId="501818E5" w:rsidR="00F22BEA" w:rsidRDefault="000C00C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a następnie półfinały i mecze o miejsca.</w:t>
      </w:r>
    </w:p>
    <w:p w14:paraId="477FE774" w14:textId="77777777" w:rsidR="000C00C9" w:rsidRDefault="000C00C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0DF2AF4" w14:textId="60FC8F04" w:rsidR="000C00C9" w:rsidRDefault="000C00C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0C00C9">
        <w:rPr>
          <w:rFonts w:ascii="Arial" w:hAnsi="Arial" w:cs="Arial"/>
          <w:b/>
          <w:bCs/>
          <w:i/>
          <w:color w:val="000000"/>
          <w:sz w:val="22"/>
          <w:szCs w:val="22"/>
          <w:u w:val="single"/>
        </w:rPr>
        <w:t>Kolejność gier i wyniki w grupach</w:t>
      </w:r>
      <w:r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4B159D56" w14:textId="77777777" w:rsidR="000C00C9" w:rsidRDefault="000C00C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40781CA" w14:textId="58834C12" w:rsidR="000C00C9" w:rsidRDefault="000C00C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6F6473">
        <w:rPr>
          <w:rFonts w:ascii="Arial" w:hAnsi="Arial" w:cs="Arial"/>
          <w:b/>
          <w:bCs/>
          <w:color w:val="00B050"/>
          <w:sz w:val="22"/>
          <w:szCs w:val="22"/>
        </w:rPr>
        <w:t xml:space="preserve">Grupa A :  </w:t>
      </w:r>
      <w:r>
        <w:rPr>
          <w:rFonts w:ascii="Arial" w:hAnsi="Arial" w:cs="Arial"/>
          <w:b/>
          <w:bCs/>
          <w:color w:val="000000"/>
          <w:sz w:val="22"/>
          <w:szCs w:val="22"/>
        </w:rPr>
        <w:t>SP Godziesze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SP Doruchów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5 : 0</w:t>
      </w:r>
    </w:p>
    <w:p w14:paraId="188F9CE9" w14:textId="6E4EB265" w:rsidR="000C00C9" w:rsidRDefault="000C00C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SP Mroczeń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SP Kobierno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5 : 0</w:t>
      </w:r>
      <w:bookmarkStart w:id="0" w:name="_GoBack"/>
      <w:bookmarkEnd w:id="0"/>
    </w:p>
    <w:p w14:paraId="264CE089" w14:textId="0BB446EA" w:rsidR="000C00C9" w:rsidRDefault="000C00C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SP Doruchów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SP Mroczeń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0 : 3</w:t>
      </w:r>
    </w:p>
    <w:p w14:paraId="1E112885" w14:textId="062DECA7" w:rsidR="000C00C9" w:rsidRDefault="000C00C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SP Godziesze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SP Kobierno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5 : 0</w:t>
      </w:r>
    </w:p>
    <w:p w14:paraId="19B9C100" w14:textId="28DDB006" w:rsidR="000C00C9" w:rsidRDefault="000C00C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SP Godziesze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SP Mroczeń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3 : 1</w:t>
      </w:r>
    </w:p>
    <w:p w14:paraId="212523DE" w14:textId="26F271FB" w:rsidR="000C00C9" w:rsidRDefault="000C00C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      SP Doruchów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SP Kobierno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1 : 1</w:t>
      </w:r>
    </w:p>
    <w:p w14:paraId="292C6383" w14:textId="77777777" w:rsidR="000C00C9" w:rsidRDefault="000C00C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E0B7869" w14:textId="191742AE" w:rsidR="000C00C9" w:rsidRDefault="000C00C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6F6473">
        <w:rPr>
          <w:rFonts w:ascii="Arial" w:hAnsi="Arial" w:cs="Arial"/>
          <w:b/>
          <w:bCs/>
          <w:color w:val="00B050"/>
          <w:sz w:val="22"/>
          <w:szCs w:val="22"/>
        </w:rPr>
        <w:t>Grupa B :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SP Gorzyce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SP Lewków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1 : 1</w:t>
      </w:r>
    </w:p>
    <w:p w14:paraId="65B62E33" w14:textId="647894C2" w:rsidR="000C00C9" w:rsidRDefault="000C00C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      SP Lewków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SP Kowalew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3 : 1</w:t>
      </w:r>
    </w:p>
    <w:p w14:paraId="7B78CDB5" w14:textId="42252C9F" w:rsidR="000C00C9" w:rsidRDefault="000C00C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SP Gorzyce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SP Kowalew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1 : 2</w:t>
      </w:r>
    </w:p>
    <w:p w14:paraId="272D95D2" w14:textId="77777777" w:rsidR="000C00C9" w:rsidRDefault="000C00C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AD96CC3" w14:textId="224F8FAD" w:rsidR="000C00C9" w:rsidRDefault="000C00C9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6F6473">
        <w:rPr>
          <w:rFonts w:ascii="Arial" w:hAnsi="Arial" w:cs="Arial"/>
          <w:b/>
          <w:bCs/>
          <w:color w:val="FF0000"/>
          <w:sz w:val="22"/>
          <w:szCs w:val="22"/>
        </w:rPr>
        <w:t>Półfinały :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A1-B2   SP Godziesze</w:t>
      </w:r>
      <w:r w:rsidR="006F6473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w-</w:t>
      </w:r>
      <w:r w:rsidR="006F6473">
        <w:rPr>
          <w:rFonts w:ascii="Arial" w:hAnsi="Arial" w:cs="Arial"/>
          <w:b/>
          <w:bCs/>
          <w:color w:val="000000"/>
          <w:sz w:val="22"/>
          <w:szCs w:val="22"/>
        </w:rPr>
        <w:tab/>
        <w:t>SP Kowalew</w:t>
      </w:r>
      <w:r w:rsidR="006F6473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6F6473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4 : 3</w:t>
      </w:r>
    </w:p>
    <w:p w14:paraId="2222BFD4" w14:textId="5F2387EA" w:rsid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A2 : B1 SP Mroczeń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SP Lewków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 1 : 2</w:t>
      </w:r>
    </w:p>
    <w:p w14:paraId="1EE55611" w14:textId="77777777" w:rsid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1220F9F" w14:textId="597F57C5" w:rsidR="006F6473" w:rsidRP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 w:rsidRPr="006F6473">
        <w:rPr>
          <w:rFonts w:ascii="Arial" w:hAnsi="Arial" w:cs="Arial"/>
          <w:b/>
          <w:bCs/>
          <w:color w:val="0070C0"/>
          <w:sz w:val="22"/>
          <w:szCs w:val="22"/>
        </w:rPr>
        <w:t xml:space="preserve">Mecz o III miejsce:  </w:t>
      </w:r>
      <w:r w:rsidRPr="006F6473">
        <w:rPr>
          <w:rFonts w:ascii="Arial" w:hAnsi="Arial" w:cs="Arial"/>
          <w:b/>
          <w:bCs/>
          <w:sz w:val="22"/>
          <w:szCs w:val="22"/>
        </w:rPr>
        <w:t>SP Kowalew</w:t>
      </w:r>
      <w:r w:rsidRPr="006F6473">
        <w:rPr>
          <w:rFonts w:ascii="Arial" w:hAnsi="Arial" w:cs="Arial"/>
          <w:b/>
          <w:bCs/>
          <w:sz w:val="22"/>
          <w:szCs w:val="22"/>
        </w:rPr>
        <w:tab/>
        <w:t>-</w:t>
      </w:r>
      <w:r w:rsidRPr="006F6473">
        <w:rPr>
          <w:rFonts w:ascii="Arial" w:hAnsi="Arial" w:cs="Arial"/>
          <w:b/>
          <w:bCs/>
          <w:sz w:val="22"/>
          <w:szCs w:val="22"/>
        </w:rPr>
        <w:tab/>
        <w:t>SP Mroczeń</w:t>
      </w:r>
      <w:r w:rsidRPr="006F6473">
        <w:rPr>
          <w:rFonts w:ascii="Arial" w:hAnsi="Arial" w:cs="Arial"/>
          <w:b/>
          <w:bCs/>
          <w:sz w:val="22"/>
          <w:szCs w:val="22"/>
        </w:rPr>
        <w:tab/>
      </w:r>
      <w:r w:rsidRPr="006F6473">
        <w:rPr>
          <w:rFonts w:ascii="Arial" w:hAnsi="Arial" w:cs="Arial"/>
          <w:b/>
          <w:bCs/>
          <w:sz w:val="22"/>
          <w:szCs w:val="22"/>
        </w:rPr>
        <w:tab/>
        <w:t>2 : 0</w:t>
      </w:r>
    </w:p>
    <w:p w14:paraId="4247D9E7" w14:textId="2EC04BD3" w:rsid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6F6473">
        <w:rPr>
          <w:rFonts w:ascii="Arial" w:hAnsi="Arial" w:cs="Arial"/>
          <w:b/>
          <w:bCs/>
          <w:color w:val="0070C0"/>
          <w:sz w:val="22"/>
          <w:szCs w:val="22"/>
        </w:rPr>
        <w:t>Mecz o I   miejsce</w:t>
      </w:r>
      <w:r>
        <w:rPr>
          <w:rFonts w:ascii="Arial" w:hAnsi="Arial" w:cs="Arial"/>
          <w:b/>
          <w:bCs/>
          <w:color w:val="000000"/>
          <w:sz w:val="22"/>
          <w:szCs w:val="22"/>
        </w:rPr>
        <w:t>:  SP Godziesze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-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SP Lewków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2 : 2 /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rz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k  5 : 4 /</w:t>
      </w:r>
    </w:p>
    <w:p w14:paraId="08F80ABB" w14:textId="77777777" w:rsid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229B7B8" w14:textId="5175C182" w:rsid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6F6473">
        <w:rPr>
          <w:rFonts w:ascii="Arial" w:hAnsi="Arial" w:cs="Arial"/>
          <w:b/>
          <w:bCs/>
          <w:color w:val="C00000"/>
          <w:sz w:val="22"/>
          <w:szCs w:val="22"/>
        </w:rPr>
        <w:t xml:space="preserve">Kolejność końcowa </w:t>
      </w:r>
      <w:r>
        <w:rPr>
          <w:rFonts w:ascii="Arial" w:hAnsi="Arial" w:cs="Arial"/>
          <w:b/>
          <w:bCs/>
          <w:color w:val="000000"/>
          <w:sz w:val="22"/>
          <w:szCs w:val="22"/>
        </w:rPr>
        <w:t>:  1m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Szkoła Podstawowa w Godzieszach Wielkich / kaliski /</w:t>
      </w:r>
    </w:p>
    <w:p w14:paraId="0AB80A74" w14:textId="420E7865" w:rsid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2m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Szkoła Podstawowa w Lewkowie / ostrowski /</w:t>
      </w:r>
    </w:p>
    <w:p w14:paraId="141D45E1" w14:textId="76E9B714" w:rsid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3m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Szkoła Podstawowa w Kowalewie / pleszewski /</w:t>
      </w:r>
    </w:p>
    <w:p w14:paraId="22C4E74A" w14:textId="7DFDCE1C" w:rsid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4m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Szkoła Podstawowa w Mroczeniu / kępiński /</w:t>
      </w:r>
    </w:p>
    <w:p w14:paraId="22359E12" w14:textId="11CA4F19" w:rsid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5m   Szkoła Podstawowa w Gorzycach Wielkich / ostrowski/</w:t>
      </w:r>
    </w:p>
    <w:p w14:paraId="19492975" w14:textId="07C4E5E6" w:rsid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      Szkoła Podstawowa w Kobiernie / krotoszyński/</w:t>
      </w:r>
    </w:p>
    <w:p w14:paraId="76006238" w14:textId="14021280" w:rsid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      Szkoła Podstawowa w Doruchowie / ostrzeszowski/</w:t>
      </w:r>
    </w:p>
    <w:p w14:paraId="55E19B81" w14:textId="77777777" w:rsidR="006F6473" w:rsidRDefault="006F6473" w:rsidP="000C00C9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B177AB4" w14:textId="4E4241DC" w:rsidR="006F6473" w:rsidRPr="006F6473" w:rsidRDefault="006F6473" w:rsidP="000C00C9">
      <w:pPr>
        <w:pStyle w:val="NormalnyWeb"/>
        <w:spacing w:before="0" w:beforeAutospacing="0" w:after="0" w:afterAutospacing="0"/>
        <w:jc w:val="both"/>
        <w:rPr>
          <w:i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                     </w:t>
      </w:r>
      <w:r w:rsidRPr="006F6473">
        <w:rPr>
          <w:rFonts w:ascii="Arial" w:hAnsi="Arial" w:cs="Arial"/>
          <w:b/>
          <w:bCs/>
          <w:i/>
          <w:color w:val="000000"/>
          <w:sz w:val="22"/>
          <w:szCs w:val="22"/>
        </w:rPr>
        <w:t>Koordynator Rejonu Kalisz  Mirosław Dębowski</w:t>
      </w:r>
    </w:p>
    <w:p w14:paraId="7C0F828C" w14:textId="77777777" w:rsidR="00F22BEA" w:rsidRPr="008A2D3E" w:rsidRDefault="00F22BEA" w:rsidP="00F22BEA"/>
    <w:p w14:paraId="7BD616C2" w14:textId="1BDC12A8" w:rsidR="003B51AB" w:rsidRDefault="003B51AB" w:rsidP="00D1083C">
      <w:pPr>
        <w:jc w:val="center"/>
        <w:rPr>
          <w:sz w:val="32"/>
          <w:szCs w:val="32"/>
        </w:rPr>
      </w:pPr>
    </w:p>
    <w:p w14:paraId="3E25F72C" w14:textId="3B0FC4A2" w:rsidR="00D1083C" w:rsidRPr="00D1083C" w:rsidRDefault="00D1083C" w:rsidP="00D1083C">
      <w:pPr>
        <w:jc w:val="center"/>
        <w:rPr>
          <w:sz w:val="32"/>
          <w:szCs w:val="32"/>
        </w:rPr>
      </w:pPr>
    </w:p>
    <w:sectPr w:rsidR="00D1083C" w:rsidRPr="00D1083C" w:rsidSect="00DD2CBA">
      <w:headerReference w:type="default" r:id="rId7"/>
      <w:footerReference w:type="default" r:id="rId8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257092" w14:textId="77777777" w:rsidR="000C00C9" w:rsidRDefault="000C00C9">
      <w:r>
        <w:separator/>
      </w:r>
    </w:p>
  </w:endnote>
  <w:endnote w:type="continuationSeparator" w:id="0">
    <w:p w14:paraId="57CDB34C" w14:textId="77777777" w:rsidR="000C00C9" w:rsidRDefault="000C0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0C00C9" w:rsidRDefault="000C00C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PROJEKT WSPÓŁFINANSOWANY PRZEZ:</w:t>
    </w:r>
  </w:p>
  <w:p w14:paraId="65533995" w14:textId="558F7C9C" w:rsidR="000C00C9" w:rsidRDefault="000C00C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0C00C9" w:rsidRDefault="000C00C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9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0C00C9" w:rsidRDefault="000C00C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0C00C9" w:rsidRDefault="000C00C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4F1515D8" id="Pole tekstowe 2" o:spid="_x0000_s1030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0C00C9" w:rsidRDefault="000C00C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0C00C9" w:rsidRDefault="000C00C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0C00C9" w:rsidRDefault="000C00C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0C00C9" w:rsidRPr="00A00420" w:rsidRDefault="000C00C9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ACB777" w14:textId="77777777" w:rsidR="000C00C9" w:rsidRDefault="000C00C9">
      <w:r>
        <w:separator/>
      </w:r>
    </w:p>
  </w:footnote>
  <w:footnote w:type="continuationSeparator" w:id="0">
    <w:p w14:paraId="7A9BB79C" w14:textId="77777777" w:rsidR="000C00C9" w:rsidRDefault="000C00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6664E757" w:rsidR="000C00C9" w:rsidRPr="00A00420" w:rsidRDefault="000C00C9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XXI</w:t>
    </w:r>
    <w:r>
      <w:rPr>
        <w:rFonts w:ascii="Arial" w:hAnsi="Arial" w:cs="Arial"/>
        <w:spacing w:val="20"/>
        <w:sz w:val="24"/>
      </w:rPr>
      <w:t>V</w:t>
    </w:r>
    <w:r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2B75ADD7" w:rsidR="000C00C9" w:rsidRPr="00A00420" w:rsidRDefault="000C00C9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202</w:t>
    </w:r>
    <w:r>
      <w:rPr>
        <w:rFonts w:ascii="Arial" w:hAnsi="Arial" w:cs="Arial"/>
        <w:spacing w:val="20"/>
        <w:sz w:val="24"/>
      </w:rPr>
      <w:t>2</w:t>
    </w:r>
    <w:r w:rsidRPr="00A00420">
      <w:rPr>
        <w:rFonts w:ascii="Arial" w:hAnsi="Arial" w:cs="Arial"/>
        <w:spacing w:val="20"/>
        <w:sz w:val="24"/>
      </w:rPr>
      <w:t>/202</w:t>
    </w:r>
    <w:r>
      <w:rPr>
        <w:rFonts w:ascii="Arial" w:hAnsi="Arial" w:cs="Arial"/>
        <w:spacing w:val="20"/>
        <w:sz w:val="24"/>
      </w:rPr>
      <w:t>3</w:t>
    </w:r>
  </w:p>
  <w:p w14:paraId="59192193" w14:textId="77777777" w:rsidR="000C00C9" w:rsidRPr="0019313F" w:rsidRDefault="000C00C9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0C00C9" w:rsidRDefault="000C00C9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402E9E7D" w:rsidR="000C00C9" w:rsidRDefault="000C00C9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8C502B6">
              <wp:simplePos x="0" y="0"/>
              <wp:positionH relativeFrom="column">
                <wp:posOffset>1192530</wp:posOffset>
              </wp:positionH>
              <wp:positionV relativeFrom="paragraph">
                <wp:posOffset>7620</wp:posOffset>
              </wp:positionV>
              <wp:extent cx="1695450" cy="160020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5450" cy="1600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CCC2BA" w14:textId="48673866" w:rsidR="000C00C9" w:rsidRDefault="000C00C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37FF2" wp14:editId="7104B5D1">
                                <wp:extent cx="1581602" cy="1514475"/>
                                <wp:effectExtent l="0" t="0" r="0" b="0"/>
                                <wp:docPr id="11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5532" cy="15278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3077471"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26" type="#_x0000_t202" style="position:absolute;left:0;text-align:left;margin-left:93.9pt;margin-top:.6pt;width:133.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" fillcolor="white [3201]" stroked="f" strokeweight=".5pt">
              <v:textbox>
                <w:txbxContent>
                  <w:p w14:paraId="45CCC2BA" w14:textId="48673866" w:rsidR="00884532" w:rsidRDefault="00CF40BA">
                    <w:r>
                      <w:rPr>
                        <w:noProof/>
                      </w:rPr>
                      <w:drawing>
                        <wp:inline distT="0" distB="0" distL="0" distR="0" wp14:anchorId="15737FF2" wp14:editId="7104B5D1">
                          <wp:extent cx="1581602" cy="1514475"/>
                          <wp:effectExtent l="0" t="0" r="0" b="0"/>
                          <wp:docPr id="11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5532" cy="15278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79246BE8">
              <wp:simplePos x="0" y="0"/>
              <wp:positionH relativeFrom="column">
                <wp:posOffset>3088005</wp:posOffset>
              </wp:positionH>
              <wp:positionV relativeFrom="paragraph">
                <wp:posOffset>17145</wp:posOffset>
              </wp:positionV>
              <wp:extent cx="2724150" cy="93345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33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5D9488" w14:textId="77777777" w:rsidR="000C00C9" w:rsidRPr="00CF40BA" w:rsidRDefault="000C00C9" w:rsidP="00CF40B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730883B9" w14:textId="5D9B2EC1" w:rsidR="000C00C9" w:rsidRDefault="000C00C9" w:rsidP="00CF40B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BA02EC" wp14:editId="4D2F6B41">
                                <wp:extent cx="2534920" cy="539750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4920" cy="539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2379F433" id="Pole tekstowe 10" o:spid="_x0000_s1027" type="#_x0000_t202" style="position:absolute;left:0;text-align:left;margin-left:243.15pt;margin-top:1.35pt;width:214.5pt;height:7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" fillcolor="white [3201]" stroked="f" strokeweight=".5pt">
              <v:textbox>
                <w:txbxContent>
                  <w:p w14:paraId="255D9488" w14:textId="77777777" w:rsidR="00CF40BA" w:rsidRPr="00CF40BA" w:rsidRDefault="00CF40BA" w:rsidP="00CF40B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14:paraId="730883B9" w14:textId="5D9B2EC1" w:rsidR="00884532" w:rsidRDefault="00CF40BA" w:rsidP="00CF40BA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6BA02EC" wp14:editId="4D2F6B41">
                          <wp:extent cx="2534920" cy="539750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4920" cy="53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17E78DD" w14:textId="1BEF9FB6" w:rsidR="000C00C9" w:rsidRDefault="000C00C9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0C00C9" w:rsidRDefault="000C00C9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0C00C9" w:rsidRDefault="000C00C9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0C00C9" w:rsidRDefault="000C00C9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9E22031" w14:textId="6A5DB1DC" w:rsidR="000C00C9" w:rsidRDefault="000C00C9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E97CE9" wp14:editId="12A9851B">
              <wp:simplePos x="0" y="0"/>
              <wp:positionH relativeFrom="column">
                <wp:posOffset>3097530</wp:posOffset>
              </wp:positionH>
              <wp:positionV relativeFrom="paragraph">
                <wp:posOffset>64770</wp:posOffset>
              </wp:positionV>
              <wp:extent cx="2705100" cy="533400"/>
              <wp:effectExtent l="0" t="0" r="0" b="0"/>
              <wp:wrapNone/>
              <wp:docPr id="13" name="Pole tekstow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3DAB43" w14:textId="77777777" w:rsidR="000C00C9" w:rsidRPr="00D4669A" w:rsidRDefault="000C00C9" w:rsidP="00CF40B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D4669A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wielkopolski kurator oświaty</w:t>
                          </w:r>
                        </w:p>
                        <w:p w14:paraId="58DFD9BE" w14:textId="77777777" w:rsidR="000C00C9" w:rsidRPr="00D4669A" w:rsidRDefault="000C00C9" w:rsidP="00CF40BA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D4669A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Robert Gaweł</w:t>
                          </w:r>
                        </w:p>
                        <w:p w14:paraId="144BAF5D" w14:textId="77777777" w:rsidR="000C00C9" w:rsidRDefault="000C00C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3E97CE9" id="Pole tekstowe 13" o:spid="_x0000_s1028" type="#_x0000_t202" style="position:absolute;left:0;text-align:left;margin-left:243.9pt;margin-top:5.1pt;width:213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" fillcolor="white [3201]" stroked="f" strokeweight=".5pt">
              <v:textbox>
                <w:txbxContent>
                  <w:p w14:paraId="003DAB43" w14:textId="77777777" w:rsidR="00CF40BA" w:rsidRPr="00D4669A" w:rsidRDefault="00CF40BA" w:rsidP="00CF40B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D4669A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wielkopolski kurator oświaty</w:t>
                    </w:r>
                  </w:p>
                  <w:p w14:paraId="58DFD9BE" w14:textId="77777777" w:rsidR="00CF40BA" w:rsidRPr="00D4669A" w:rsidRDefault="00CF40BA" w:rsidP="00CF40BA">
                    <w:pPr>
                      <w:pStyle w:val="Stopka"/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D4669A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Robert Gaweł</w:t>
                    </w:r>
                  </w:p>
                  <w:p w14:paraId="144BAF5D" w14:textId="77777777" w:rsidR="00CF40BA" w:rsidRDefault="00CF40BA"/>
                </w:txbxContent>
              </v:textbox>
            </v:shape>
          </w:pict>
        </mc:Fallback>
      </mc:AlternateContent>
    </w:r>
  </w:p>
  <w:p w14:paraId="33FDBCFC" w14:textId="03DA578F" w:rsidR="000C00C9" w:rsidRDefault="000C00C9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694472F9" w14:textId="77777777" w:rsidR="000C00C9" w:rsidRPr="00A00420" w:rsidRDefault="000C00C9" w:rsidP="0019313F">
    <w:pPr>
      <w:pStyle w:val="Stopka"/>
      <w:jc w:val="center"/>
      <w:rPr>
        <w:rFonts w:ascii="Arial" w:hAnsi="Arial" w:cs="Arial"/>
        <w:b/>
        <w:bCs/>
        <w:color w:val="0000FF"/>
      </w:rPr>
    </w:pPr>
  </w:p>
  <w:p w14:paraId="4598DE30" w14:textId="77777777" w:rsidR="000C00C9" w:rsidRPr="0019313F" w:rsidRDefault="000C00C9">
    <w:pPr>
      <w:pStyle w:val="Stopka"/>
      <w:jc w:val="center"/>
      <w:rPr>
        <w:rFonts w:ascii="Bookman Old Style" w:hAnsi="Bookman Old Style" w:cs="Tahoma"/>
        <w:b/>
        <w:bCs/>
        <w:smallCaps/>
        <w:color w:val="0000FF"/>
        <w:sz w:val="10"/>
      </w:rPr>
    </w:pPr>
  </w:p>
  <w:p w14:paraId="116C8AB1" w14:textId="3A01AF97" w:rsidR="000C00C9" w:rsidRDefault="000C00C9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 w15:restartNumberingAfterBreak="0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" w15:restartNumberingAfterBreak="0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5" w15:restartNumberingAfterBreak="0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7" w15:restartNumberingAfterBreak="0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8" w15:restartNumberingAfterBreak="0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 w15:restartNumberingAfterBreak="0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 w15:restartNumberingAfterBreak="0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3" w15:restartNumberingAfterBreak="0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6" w15:restartNumberingAfterBreak="0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8" w15:restartNumberingAfterBreak="0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2"/>
  </w:num>
  <w:num w:numId="3">
    <w:abstractNumId w:val="36"/>
  </w:num>
  <w:num w:numId="4">
    <w:abstractNumId w:val="2"/>
  </w:num>
  <w:num w:numId="5">
    <w:abstractNumId w:val="18"/>
  </w:num>
  <w:num w:numId="6">
    <w:abstractNumId w:val="14"/>
  </w:num>
  <w:num w:numId="7">
    <w:abstractNumId w:val="7"/>
  </w:num>
  <w:num w:numId="8">
    <w:abstractNumId w:val="34"/>
  </w:num>
  <w:num w:numId="9">
    <w:abstractNumId w:val="9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0"/>
  </w:num>
  <w:num w:numId="16">
    <w:abstractNumId w:val="3"/>
  </w:num>
  <w:num w:numId="17">
    <w:abstractNumId w:val="17"/>
  </w:num>
  <w:num w:numId="18">
    <w:abstractNumId w:val="16"/>
  </w:num>
  <w:num w:numId="19">
    <w:abstractNumId w:val="22"/>
  </w:num>
  <w:num w:numId="20">
    <w:abstractNumId w:val="20"/>
  </w:num>
  <w:num w:numId="21">
    <w:abstractNumId w:val="10"/>
  </w:num>
  <w:num w:numId="22">
    <w:abstractNumId w:val="31"/>
  </w:num>
  <w:num w:numId="23">
    <w:abstractNumId w:val="19"/>
  </w:num>
  <w:num w:numId="24">
    <w:abstractNumId w:val="24"/>
  </w:num>
  <w:num w:numId="25">
    <w:abstractNumId w:val="23"/>
  </w:num>
  <w:num w:numId="26">
    <w:abstractNumId w:val="11"/>
  </w:num>
  <w:num w:numId="27">
    <w:abstractNumId w:val="8"/>
  </w:num>
  <w:num w:numId="28">
    <w:abstractNumId w:val="1"/>
  </w:num>
  <w:num w:numId="29">
    <w:abstractNumId w:val="26"/>
  </w:num>
  <w:num w:numId="30">
    <w:abstractNumId w:val="33"/>
  </w:num>
  <w:num w:numId="31">
    <w:abstractNumId w:val="6"/>
  </w:num>
  <w:num w:numId="32">
    <w:abstractNumId w:val="13"/>
  </w:num>
  <w:num w:numId="33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</w:num>
  <w:num w:numId="35">
    <w:abstractNumId w:val="28"/>
  </w:num>
  <w:num w:numId="36">
    <w:abstractNumId w:val="29"/>
  </w:num>
  <w:num w:numId="37">
    <w:abstractNumId w:val="27"/>
  </w:num>
  <w:num w:numId="38">
    <w:abstractNumId w:val="37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352AC"/>
    <w:rsid w:val="00037AC2"/>
    <w:rsid w:val="000438DE"/>
    <w:rsid w:val="00046255"/>
    <w:rsid w:val="000467B3"/>
    <w:rsid w:val="00060855"/>
    <w:rsid w:val="0007308D"/>
    <w:rsid w:val="00077C48"/>
    <w:rsid w:val="0009041F"/>
    <w:rsid w:val="000A783E"/>
    <w:rsid w:val="000B54F6"/>
    <w:rsid w:val="000B5C65"/>
    <w:rsid w:val="000C00C9"/>
    <w:rsid w:val="000D29F3"/>
    <w:rsid w:val="000D3102"/>
    <w:rsid w:val="000E7610"/>
    <w:rsid w:val="00101573"/>
    <w:rsid w:val="00130EE1"/>
    <w:rsid w:val="0014597A"/>
    <w:rsid w:val="001500A4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C6077"/>
    <w:rsid w:val="002D3FE3"/>
    <w:rsid w:val="002F6425"/>
    <w:rsid w:val="00301AAB"/>
    <w:rsid w:val="00306473"/>
    <w:rsid w:val="00322B0F"/>
    <w:rsid w:val="003371B0"/>
    <w:rsid w:val="00345797"/>
    <w:rsid w:val="00345C7B"/>
    <w:rsid w:val="00351CB0"/>
    <w:rsid w:val="00364205"/>
    <w:rsid w:val="003724C9"/>
    <w:rsid w:val="00380657"/>
    <w:rsid w:val="00385E9C"/>
    <w:rsid w:val="003A2563"/>
    <w:rsid w:val="003A4C43"/>
    <w:rsid w:val="003B51AB"/>
    <w:rsid w:val="003C75AE"/>
    <w:rsid w:val="003F0A39"/>
    <w:rsid w:val="00400BA0"/>
    <w:rsid w:val="00405D3B"/>
    <w:rsid w:val="00425D81"/>
    <w:rsid w:val="00427083"/>
    <w:rsid w:val="00431346"/>
    <w:rsid w:val="00452960"/>
    <w:rsid w:val="004817F5"/>
    <w:rsid w:val="00482326"/>
    <w:rsid w:val="00485D16"/>
    <w:rsid w:val="00492993"/>
    <w:rsid w:val="004E554A"/>
    <w:rsid w:val="004F3E6C"/>
    <w:rsid w:val="005039C4"/>
    <w:rsid w:val="0052578C"/>
    <w:rsid w:val="00537477"/>
    <w:rsid w:val="0055266D"/>
    <w:rsid w:val="005653B9"/>
    <w:rsid w:val="005755D8"/>
    <w:rsid w:val="00590EEC"/>
    <w:rsid w:val="005B46AA"/>
    <w:rsid w:val="005E3D53"/>
    <w:rsid w:val="005E4391"/>
    <w:rsid w:val="00662504"/>
    <w:rsid w:val="00682670"/>
    <w:rsid w:val="006A328B"/>
    <w:rsid w:val="006A348C"/>
    <w:rsid w:val="006B20F8"/>
    <w:rsid w:val="006B7615"/>
    <w:rsid w:val="006C2E8E"/>
    <w:rsid w:val="006D0AF1"/>
    <w:rsid w:val="006D4D99"/>
    <w:rsid w:val="006D7BB4"/>
    <w:rsid w:val="006F6473"/>
    <w:rsid w:val="006F6876"/>
    <w:rsid w:val="00713653"/>
    <w:rsid w:val="00722215"/>
    <w:rsid w:val="00755238"/>
    <w:rsid w:val="007704A4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E3637"/>
    <w:rsid w:val="007F0BB6"/>
    <w:rsid w:val="00806772"/>
    <w:rsid w:val="008160E7"/>
    <w:rsid w:val="00836C32"/>
    <w:rsid w:val="00851F79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6B35"/>
    <w:rsid w:val="00905B53"/>
    <w:rsid w:val="0092533D"/>
    <w:rsid w:val="00942B6C"/>
    <w:rsid w:val="00987254"/>
    <w:rsid w:val="00993737"/>
    <w:rsid w:val="009C3CE1"/>
    <w:rsid w:val="00A00420"/>
    <w:rsid w:val="00A21442"/>
    <w:rsid w:val="00A32DDF"/>
    <w:rsid w:val="00A44664"/>
    <w:rsid w:val="00A54E9C"/>
    <w:rsid w:val="00A7218D"/>
    <w:rsid w:val="00A91B1A"/>
    <w:rsid w:val="00A9565C"/>
    <w:rsid w:val="00AA2DD4"/>
    <w:rsid w:val="00AB0F0D"/>
    <w:rsid w:val="00AB25F8"/>
    <w:rsid w:val="00AD3F8E"/>
    <w:rsid w:val="00AF23BD"/>
    <w:rsid w:val="00B0705E"/>
    <w:rsid w:val="00B4528B"/>
    <w:rsid w:val="00B83702"/>
    <w:rsid w:val="00B846F1"/>
    <w:rsid w:val="00BD5668"/>
    <w:rsid w:val="00BE4C90"/>
    <w:rsid w:val="00BE5B1A"/>
    <w:rsid w:val="00C01C29"/>
    <w:rsid w:val="00C17B16"/>
    <w:rsid w:val="00C227DF"/>
    <w:rsid w:val="00C31FEF"/>
    <w:rsid w:val="00C341B3"/>
    <w:rsid w:val="00C50898"/>
    <w:rsid w:val="00C54265"/>
    <w:rsid w:val="00C73A52"/>
    <w:rsid w:val="00C90FA8"/>
    <w:rsid w:val="00CA51E4"/>
    <w:rsid w:val="00CC173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544EF"/>
    <w:rsid w:val="00D565D1"/>
    <w:rsid w:val="00D6143D"/>
    <w:rsid w:val="00D82EEA"/>
    <w:rsid w:val="00D9143F"/>
    <w:rsid w:val="00D918E8"/>
    <w:rsid w:val="00DA09FE"/>
    <w:rsid w:val="00DD095A"/>
    <w:rsid w:val="00DD2CBA"/>
    <w:rsid w:val="00DE3A14"/>
    <w:rsid w:val="00E07CB6"/>
    <w:rsid w:val="00E30572"/>
    <w:rsid w:val="00E31B8E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2BEA"/>
    <w:rsid w:val="00F44C15"/>
    <w:rsid w:val="00F737BA"/>
    <w:rsid w:val="00F943B3"/>
    <w:rsid w:val="00FA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/>
    </w:pPr>
  </w:style>
  <w:style w:type="character" w:styleId="Hipercze">
    <w:name w:val="Hyperlink"/>
    <w:semiHidden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89B72A0B</Template>
  <TotalTime>1</TotalTime>
  <Pages>2</Pages>
  <Words>249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XII WIELKOPOLSKIE IGRZYSKA MŁODZIEŻY SZKOLNEJ</vt:lpstr>
    </vt:vector>
  </TitlesOfParts>
  <Company/>
  <LinksUpToDate>false</LinksUpToDate>
  <CharactersWithSpaces>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WIELKOPOLSKIE IGRZYSKA MŁODZIEŻY SZKOLNEJ</dc:title>
  <dc:subject/>
  <dc:creator>Agnieszka</dc:creator>
  <cp:keywords/>
  <cp:lastModifiedBy>Mirosław Dębowski</cp:lastModifiedBy>
  <cp:revision>2</cp:revision>
  <cp:lastPrinted>2022-09-21T11:56:00Z</cp:lastPrinted>
  <dcterms:created xsi:type="dcterms:W3CDTF">2022-10-31T11:06:00Z</dcterms:created>
  <dcterms:modified xsi:type="dcterms:W3CDTF">2022-10-31T11:06:00Z</dcterms:modified>
</cp:coreProperties>
</file>