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515E4C" w14:textId="74975F58" w:rsidR="006F6473" w:rsidRDefault="00280E4A" w:rsidP="006F6473">
      <w:pPr>
        <w:rPr>
          <w:rStyle w:val="Hipercze"/>
          <w:color w:val="FFFFFF" w:themeColor="background1"/>
          <w14:textFill>
            <w14:noFill/>
          </w14:textFill>
        </w:rPr>
      </w:pPr>
      <w:hyperlink r:id="rId7" w:history="1">
        <w:r w:rsidR="006F6473" w:rsidRPr="00854DF1">
          <w:rPr>
            <w:rStyle w:val="Hipercze"/>
            <w:color w:val="FFFFFF" w:themeColor="background1"/>
            <w14:textFill>
              <w14:noFill/>
            </w14:textFill>
          </w:rPr>
          <w:t>https://docs.google.com/forms/d/e/1FAIpQLSd8CcxWdvSAQheq4Fd3miz7AEi4B4qiIcjQoZtcc8R6yp_</w:t>
        </w:r>
      </w:hyperlink>
    </w:p>
    <w:p w14:paraId="2CD8F0EC" w14:textId="77777777" w:rsidR="002B3E3A" w:rsidRDefault="006F6473" w:rsidP="006F6473">
      <w:pPr>
        <w:rPr>
          <w:rStyle w:val="Hipercze"/>
          <w:color w:val="FFFFFF" w:themeColor="background1"/>
          <w14:textFill>
            <w14:noFill/>
          </w14:textFill>
        </w:rPr>
      </w:pPr>
      <w:r>
        <w:rPr>
          <w:rStyle w:val="Hipercze"/>
          <w:color w:val="FFFFFF" w:themeColor="background1"/>
          <w14:textFill>
            <w14:noFill/>
          </w14:textFill>
        </w:rPr>
        <w:t xml:space="preserve">                                                          </w:t>
      </w:r>
    </w:p>
    <w:p w14:paraId="550C00CC" w14:textId="112A7D0A" w:rsidR="00F22BEA" w:rsidRPr="006F6473" w:rsidRDefault="002B3E3A" w:rsidP="006F6473">
      <w:pPr>
        <w:rPr>
          <w:color w:val="FFFFFF" w:themeColor="background1"/>
          <w14:textFill>
            <w14:noFill/>
          </w14:textFill>
        </w:rPr>
      </w:pPr>
      <w:r>
        <w:rPr>
          <w:rStyle w:val="Hipercze"/>
          <w:color w:val="FFFFFF" w:themeColor="background1"/>
          <w14:textFill>
            <w14:noFill/>
          </w14:textFill>
        </w:rPr>
        <w:t xml:space="preserve">                                                           </w:t>
      </w:r>
      <w:r w:rsidR="006F6473">
        <w:rPr>
          <w:rStyle w:val="Hipercze"/>
          <w:color w:val="FFFFFF" w:themeColor="background1"/>
          <w14:textFill>
            <w14:noFill/>
          </w14:textFill>
        </w:rPr>
        <w:t xml:space="preserve"> </w:t>
      </w:r>
      <w:r w:rsidR="00F22BEA" w:rsidRPr="000C00C9">
        <w:rPr>
          <w:rFonts w:ascii="Arial" w:hAnsi="Arial" w:cs="Arial"/>
          <w:b/>
          <w:bCs/>
          <w:color w:val="FF0000"/>
        </w:rPr>
        <w:t>KOMUNIKAT KOŃCOWY</w:t>
      </w:r>
    </w:p>
    <w:p w14:paraId="6013B33D" w14:textId="77777777" w:rsidR="000C00C9" w:rsidRDefault="000C00C9" w:rsidP="00F22BEA">
      <w:pPr>
        <w:pStyle w:val="NormalnyWeb"/>
        <w:spacing w:before="0" w:beforeAutospacing="0" w:after="0" w:afterAutospacing="0"/>
        <w:jc w:val="center"/>
      </w:pPr>
    </w:p>
    <w:p w14:paraId="2B27F7F7" w14:textId="04B5F238" w:rsidR="005155D9" w:rsidRDefault="000C00C9" w:rsidP="00F22BEA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0C00C9">
        <w:rPr>
          <w:rFonts w:ascii="Arial" w:hAnsi="Arial" w:cs="Arial"/>
          <w:b/>
          <w:bCs/>
          <w:color w:val="0070C0"/>
        </w:rPr>
        <w:t>XXIV WIMS   FINAŁ RE</w:t>
      </w:r>
      <w:r w:rsidR="00A059F5">
        <w:rPr>
          <w:rFonts w:ascii="Arial" w:hAnsi="Arial" w:cs="Arial"/>
          <w:b/>
          <w:bCs/>
          <w:color w:val="0070C0"/>
        </w:rPr>
        <w:t>JON</w:t>
      </w:r>
      <w:r w:rsidR="005155D9">
        <w:rPr>
          <w:rFonts w:ascii="Arial" w:hAnsi="Arial" w:cs="Arial"/>
          <w:b/>
          <w:bCs/>
          <w:color w:val="0070C0"/>
        </w:rPr>
        <w:t>U KALISZ W  KOSZYKÓWCE DZIEWCZĄT</w:t>
      </w:r>
      <w:r w:rsidRPr="000C00C9">
        <w:rPr>
          <w:rFonts w:ascii="Arial" w:hAnsi="Arial" w:cs="Arial"/>
          <w:b/>
          <w:bCs/>
          <w:color w:val="0070C0"/>
        </w:rPr>
        <w:t xml:space="preserve"> </w:t>
      </w:r>
    </w:p>
    <w:p w14:paraId="48876342" w14:textId="6B41137A" w:rsidR="00F22BEA" w:rsidRPr="000C00C9" w:rsidRDefault="0013009D" w:rsidP="00F22BEA">
      <w:pPr>
        <w:pStyle w:val="NormalnyWeb"/>
        <w:spacing w:before="0" w:beforeAutospacing="0" w:after="0" w:afterAutospacing="0"/>
        <w:jc w:val="center"/>
        <w:rPr>
          <w:color w:val="0070C0"/>
        </w:rPr>
      </w:pPr>
      <w:r>
        <w:rPr>
          <w:rFonts w:ascii="Arial" w:hAnsi="Arial" w:cs="Arial"/>
          <w:b/>
          <w:bCs/>
          <w:color w:val="0070C0"/>
        </w:rPr>
        <w:t>IGRZYSKA MŁ</w:t>
      </w:r>
      <w:bookmarkStart w:id="0" w:name="_GoBack"/>
      <w:bookmarkEnd w:id="0"/>
      <w:r>
        <w:rPr>
          <w:rFonts w:ascii="Arial" w:hAnsi="Arial" w:cs="Arial"/>
          <w:b/>
          <w:bCs/>
          <w:color w:val="0070C0"/>
        </w:rPr>
        <w:t>ODZIEŻ</w:t>
      </w:r>
      <w:r w:rsidR="005155D9">
        <w:rPr>
          <w:rFonts w:ascii="Arial" w:hAnsi="Arial" w:cs="Arial"/>
          <w:b/>
          <w:bCs/>
          <w:color w:val="0070C0"/>
        </w:rPr>
        <w:t>Y SZKOLNEJ</w:t>
      </w:r>
    </w:p>
    <w:p w14:paraId="143FBA5A" w14:textId="4EDF1ACB" w:rsidR="00F22BEA" w:rsidRPr="000C00C9" w:rsidRDefault="000C00C9" w:rsidP="000C00C9">
      <w:pPr>
        <w:pStyle w:val="NormalnyWeb"/>
        <w:spacing w:before="0" w:beforeAutospacing="0" w:after="0" w:afterAutospacing="0"/>
        <w:rPr>
          <w:color w:val="0070C0"/>
        </w:rPr>
      </w:pPr>
      <w:r w:rsidRPr="000C00C9">
        <w:rPr>
          <w:color w:val="0070C0"/>
        </w:rPr>
        <w:t xml:space="preserve">                                                             </w:t>
      </w:r>
      <w:r w:rsidR="00F22BEA" w:rsidRPr="000C00C9">
        <w:rPr>
          <w:rFonts w:ascii="Arial" w:hAnsi="Arial" w:cs="Arial"/>
          <w:b/>
          <w:bCs/>
          <w:color w:val="0070C0"/>
        </w:rPr>
        <w:t>ROK SZKOLNY 2022/2023</w:t>
      </w:r>
    </w:p>
    <w:p w14:paraId="0FB339AC" w14:textId="77777777" w:rsidR="003E4885" w:rsidRDefault="006F6473" w:rsidP="006F6473">
      <w:pPr>
        <w:pStyle w:val="NormalnyWeb"/>
        <w:spacing w:before="0" w:beforeAutospacing="0" w:after="0" w:afterAutospacing="0"/>
        <w:jc w:val="both"/>
      </w:pPr>
      <w:r>
        <w:t xml:space="preserve">   </w:t>
      </w:r>
    </w:p>
    <w:p w14:paraId="12509E49" w14:textId="50135CE7" w:rsidR="00F22BEA" w:rsidRDefault="006F6473" w:rsidP="006F6473">
      <w:pPr>
        <w:pStyle w:val="NormalnyWeb"/>
        <w:spacing w:before="0" w:beforeAutospacing="0" w:after="0" w:afterAutospacing="0"/>
        <w:jc w:val="both"/>
      </w:pPr>
      <w:r>
        <w:t xml:space="preserve"> </w:t>
      </w:r>
      <w:r w:rsidR="00F22BEA">
        <w:rPr>
          <w:rFonts w:ascii="Arial" w:hAnsi="Arial" w:cs="Arial"/>
          <w:b/>
          <w:bCs/>
          <w:color w:val="000000"/>
          <w:sz w:val="22"/>
          <w:szCs w:val="22"/>
        </w:rPr>
        <w:t>Termin:</w:t>
      </w:r>
      <w:r w:rsidR="005155D9">
        <w:rPr>
          <w:rFonts w:ascii="Arial" w:hAnsi="Arial" w:cs="Arial"/>
          <w:b/>
          <w:bCs/>
          <w:color w:val="000000"/>
          <w:sz w:val="22"/>
          <w:szCs w:val="22"/>
        </w:rPr>
        <w:t xml:space="preserve">  13</w:t>
      </w:r>
      <w:r w:rsidR="005B659E">
        <w:rPr>
          <w:rFonts w:ascii="Arial" w:hAnsi="Arial" w:cs="Arial"/>
          <w:b/>
          <w:bCs/>
          <w:color w:val="000000"/>
          <w:sz w:val="22"/>
          <w:szCs w:val="22"/>
        </w:rPr>
        <w:t xml:space="preserve"> marca 2023r</w:t>
      </w:r>
    </w:p>
    <w:p w14:paraId="3C9CD0EE" w14:textId="7ADC46CF" w:rsidR="00F22BEA" w:rsidRDefault="005B659E" w:rsidP="002B3E3A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t xml:space="preserve"> </w:t>
      </w:r>
      <w:r w:rsidR="00F22BEA">
        <w:rPr>
          <w:rFonts w:ascii="Arial" w:hAnsi="Arial" w:cs="Arial"/>
          <w:b/>
          <w:bCs/>
          <w:color w:val="000000"/>
          <w:sz w:val="22"/>
          <w:szCs w:val="22"/>
        </w:rPr>
        <w:t>Miejsce:</w:t>
      </w:r>
      <w:r w:rsidR="00A059F5">
        <w:rPr>
          <w:rFonts w:ascii="Arial" w:hAnsi="Arial" w:cs="Arial"/>
          <w:b/>
          <w:bCs/>
          <w:color w:val="000000"/>
          <w:sz w:val="22"/>
          <w:szCs w:val="22"/>
        </w:rPr>
        <w:t xml:space="preserve"> Szkoła Podstawowa Nr 5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w Ostrowie Wlkp. </w:t>
      </w:r>
    </w:p>
    <w:p w14:paraId="260B9165" w14:textId="24D5A257" w:rsidR="002B3E3A" w:rsidRDefault="002B3E3A" w:rsidP="002B3E3A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14:paraId="1CF04A57" w14:textId="6424BA3F" w:rsidR="005B659E" w:rsidRDefault="00F22BEA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Opis:</w:t>
      </w:r>
      <w:r w:rsidR="005155D9">
        <w:rPr>
          <w:rFonts w:ascii="Arial" w:hAnsi="Arial" w:cs="Arial"/>
          <w:b/>
          <w:bCs/>
          <w:color w:val="000000"/>
          <w:sz w:val="22"/>
          <w:szCs w:val="22"/>
        </w:rPr>
        <w:t xml:space="preserve"> Do turnieju zakwalifikowano 6</w:t>
      </w:r>
      <w:r w:rsidR="000C00C9">
        <w:rPr>
          <w:rFonts w:ascii="Arial" w:hAnsi="Arial" w:cs="Arial"/>
          <w:b/>
          <w:bCs/>
          <w:color w:val="000000"/>
          <w:sz w:val="22"/>
          <w:szCs w:val="22"/>
        </w:rPr>
        <w:t xml:space="preserve"> dru</w:t>
      </w:r>
      <w:r w:rsidR="005155D9">
        <w:rPr>
          <w:rFonts w:ascii="Arial" w:hAnsi="Arial" w:cs="Arial"/>
          <w:b/>
          <w:bCs/>
          <w:color w:val="000000"/>
          <w:sz w:val="22"/>
          <w:szCs w:val="22"/>
        </w:rPr>
        <w:t xml:space="preserve">żyn. </w:t>
      </w:r>
      <w:r w:rsidR="005B659E">
        <w:rPr>
          <w:rFonts w:ascii="Arial" w:hAnsi="Arial" w:cs="Arial"/>
          <w:b/>
          <w:bCs/>
          <w:color w:val="000000"/>
          <w:sz w:val="22"/>
          <w:szCs w:val="22"/>
        </w:rPr>
        <w:t xml:space="preserve"> Podzielono na 2 grupy </w:t>
      </w:r>
    </w:p>
    <w:p w14:paraId="592A74BA" w14:textId="61107459" w:rsidR="000C00C9" w:rsidRDefault="005B659E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w których </w:t>
      </w:r>
      <w:r w:rsidR="005155D9">
        <w:rPr>
          <w:rFonts w:ascii="Arial" w:hAnsi="Arial" w:cs="Arial"/>
          <w:b/>
          <w:bCs/>
          <w:color w:val="000000"/>
          <w:sz w:val="22"/>
          <w:szCs w:val="22"/>
        </w:rPr>
        <w:t>rozegrano mecze „każdy z każdym”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a następnie o miejsca.</w:t>
      </w:r>
    </w:p>
    <w:p w14:paraId="3BF9DFE7" w14:textId="0D87AF68" w:rsidR="00F22BEA" w:rsidRDefault="0090008A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</w:t>
      </w:r>
    </w:p>
    <w:p w14:paraId="477FE774" w14:textId="2FEEE893" w:rsidR="000C00C9" w:rsidRPr="005B659E" w:rsidRDefault="005B659E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70C0"/>
          <w:sz w:val="22"/>
          <w:szCs w:val="22"/>
          <w:u w:val="single"/>
        </w:rPr>
      </w:pPr>
      <w:r w:rsidRPr="005B659E">
        <w:rPr>
          <w:rFonts w:ascii="Arial" w:hAnsi="Arial" w:cs="Arial"/>
          <w:b/>
          <w:bCs/>
          <w:i/>
          <w:color w:val="0070C0"/>
          <w:sz w:val="22"/>
          <w:szCs w:val="22"/>
          <w:u w:val="single"/>
        </w:rPr>
        <w:t>Grupa A – kolejność gier i wyniki:</w:t>
      </w:r>
    </w:p>
    <w:p w14:paraId="6E46A427" w14:textId="014A36D4" w:rsidR="005B659E" w:rsidRDefault="005155D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1/ SP 8 Kalisz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SP 5 Ostrów Wlkp.</w:t>
      </w:r>
      <w:r w:rsidR="00280E4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12699F"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>21 : 60</w:t>
      </w:r>
    </w:p>
    <w:p w14:paraId="0159B0D6" w14:textId="3881FA82" w:rsidR="00280E4A" w:rsidRDefault="005155D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2/ SP 5 Ostrów Wlkp.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280E4A">
        <w:rPr>
          <w:rFonts w:ascii="Arial" w:hAnsi="Arial" w:cs="Arial"/>
          <w:b/>
          <w:bCs/>
          <w:color w:val="000000"/>
          <w:sz w:val="22"/>
          <w:szCs w:val="22"/>
        </w:rPr>
        <w:t xml:space="preserve">-  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280E4A">
        <w:rPr>
          <w:rFonts w:ascii="Arial" w:hAnsi="Arial" w:cs="Arial"/>
          <w:b/>
          <w:bCs/>
          <w:color w:val="000000"/>
          <w:sz w:val="22"/>
          <w:szCs w:val="22"/>
        </w:rPr>
        <w:t xml:space="preserve"> SP 3 Kępno    </w:t>
      </w:r>
      <w:r w:rsidR="00280E4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12699F"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>40 : 6</w:t>
      </w:r>
    </w:p>
    <w:p w14:paraId="7A2EF75D" w14:textId="0F1EBBB7" w:rsidR="0012699F" w:rsidRDefault="005155D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3/ SP 8 Kalisz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SP 3 Kępno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28 : 12</w:t>
      </w:r>
      <w:r w:rsidR="0012699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14:paraId="512D3CB2" w14:textId="77777777" w:rsidR="005B659E" w:rsidRDefault="005B659E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469915A" w14:textId="77777777" w:rsidR="005B659E" w:rsidRPr="005B659E" w:rsidRDefault="005B659E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</w:pPr>
      <w:r w:rsidRPr="005B659E">
        <w:rPr>
          <w:rFonts w:ascii="Arial" w:hAnsi="Arial" w:cs="Arial"/>
          <w:b/>
          <w:bCs/>
          <w:i/>
          <w:color w:val="0070C0"/>
          <w:sz w:val="22"/>
          <w:szCs w:val="22"/>
          <w:u w:val="single"/>
        </w:rPr>
        <w:t>Grupa B – kolejność gier i wyniki</w:t>
      </w:r>
    </w:p>
    <w:p w14:paraId="40B7381C" w14:textId="314F93D6" w:rsidR="005B659E" w:rsidRDefault="00A059F5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1/  SP 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>Kraszewice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ab/>
        <w:t>SP Kobylin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ab/>
        <w:t>43 : 27</w:t>
      </w:r>
    </w:p>
    <w:p w14:paraId="5AD08A81" w14:textId="52FA58CB" w:rsidR="005B659E" w:rsidRDefault="0013009D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2/  SP Kraszewice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SP 1 Ostrów Wlkp.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28 : 52</w:t>
      </w:r>
    </w:p>
    <w:p w14:paraId="78323563" w14:textId="71D01F03" w:rsidR="0012699F" w:rsidRDefault="0013009D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3/  SP Kobylin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SP 1 Ostrów Wlkp.</w:t>
      </w:r>
      <w:r w:rsidR="00A059F5"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8 :  37</w:t>
      </w:r>
    </w:p>
    <w:p w14:paraId="6AB21B50" w14:textId="77777777" w:rsidR="005B659E" w:rsidRDefault="005B659E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FBA25E2" w14:textId="11BAEF93" w:rsidR="00A21F40" w:rsidRDefault="00A059F5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70C0"/>
          <w:sz w:val="22"/>
          <w:szCs w:val="22"/>
          <w:u w:val="single"/>
        </w:rPr>
        <w:t xml:space="preserve">Mecz o III miejsce :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>SP 8 Kalisz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ab/>
        <w:t>SP Kraszewice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ab/>
        <w:t>18 : 42</w:t>
      </w:r>
    </w:p>
    <w:p w14:paraId="30235498" w14:textId="754EDEB7" w:rsidR="00A21F40" w:rsidRDefault="00A059F5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</w:t>
      </w:r>
    </w:p>
    <w:p w14:paraId="6FC6309A" w14:textId="77777777" w:rsidR="0013009D" w:rsidRDefault="00A21F40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A21F40">
        <w:rPr>
          <w:rFonts w:ascii="Arial" w:hAnsi="Arial" w:cs="Arial"/>
          <w:b/>
          <w:bCs/>
          <w:i/>
          <w:color w:val="0070C0"/>
          <w:sz w:val="22"/>
          <w:szCs w:val="22"/>
          <w:u w:val="single"/>
        </w:rPr>
        <w:t>Mecz o I miejsce :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</w:t>
      </w:r>
      <w:r w:rsidR="00A059F5">
        <w:rPr>
          <w:rFonts w:ascii="Arial" w:hAnsi="Arial" w:cs="Arial"/>
          <w:b/>
          <w:bCs/>
          <w:color w:val="000000"/>
          <w:sz w:val="22"/>
          <w:szCs w:val="22"/>
        </w:rPr>
        <w:t xml:space="preserve">  </w:t>
      </w:r>
      <w:r w:rsidR="000D58DE">
        <w:rPr>
          <w:rFonts w:ascii="Arial" w:hAnsi="Arial" w:cs="Arial"/>
          <w:b/>
          <w:bCs/>
          <w:color w:val="000000"/>
          <w:sz w:val="22"/>
          <w:szCs w:val="22"/>
        </w:rPr>
        <w:t>S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>P 1 Ostrów Wlkp.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SP </w:t>
      </w:r>
      <w:r w:rsidR="000D58DE">
        <w:rPr>
          <w:rFonts w:ascii="Arial" w:hAnsi="Arial" w:cs="Arial"/>
          <w:b/>
          <w:bCs/>
          <w:color w:val="000000"/>
          <w:sz w:val="22"/>
          <w:szCs w:val="22"/>
        </w:rPr>
        <w:t xml:space="preserve"> 5 Ostrów Wlkp. 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29 : 36</w:t>
      </w:r>
    </w:p>
    <w:p w14:paraId="1FEC6039" w14:textId="21438473" w:rsidR="00A21F40" w:rsidRDefault="00A21F40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</w:t>
      </w:r>
    </w:p>
    <w:p w14:paraId="4D5138EB" w14:textId="77777777" w:rsidR="00A21F40" w:rsidRDefault="00A21F40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229B7B8" w14:textId="626FC4A9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F6473">
        <w:rPr>
          <w:rFonts w:ascii="Arial" w:hAnsi="Arial" w:cs="Arial"/>
          <w:b/>
          <w:bCs/>
          <w:color w:val="C00000"/>
          <w:sz w:val="22"/>
          <w:szCs w:val="22"/>
        </w:rPr>
        <w:t xml:space="preserve">Kolejność końcowa </w:t>
      </w:r>
      <w:r>
        <w:rPr>
          <w:rFonts w:ascii="Arial" w:hAnsi="Arial" w:cs="Arial"/>
          <w:b/>
          <w:bCs/>
          <w:color w:val="000000"/>
          <w:sz w:val="22"/>
          <w:szCs w:val="22"/>
        </w:rPr>
        <w:t>:  1m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Szkoła Po</w:t>
      </w:r>
      <w:r w:rsidR="0090008A">
        <w:rPr>
          <w:rFonts w:ascii="Arial" w:hAnsi="Arial" w:cs="Arial"/>
          <w:b/>
          <w:bCs/>
          <w:color w:val="000000"/>
          <w:sz w:val="22"/>
          <w:szCs w:val="22"/>
        </w:rPr>
        <w:t>dst</w:t>
      </w:r>
      <w:r w:rsidR="00A21F40">
        <w:rPr>
          <w:rFonts w:ascii="Arial" w:hAnsi="Arial" w:cs="Arial"/>
          <w:b/>
          <w:bCs/>
          <w:color w:val="000000"/>
          <w:sz w:val="22"/>
          <w:szCs w:val="22"/>
        </w:rPr>
        <w:t xml:space="preserve">awowa 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>Nr 5 Ostrów Wlkp.</w:t>
      </w:r>
    </w:p>
    <w:p w14:paraId="0AB80A74" w14:textId="47A63405" w:rsidR="006F6473" w:rsidRDefault="00A21F40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</w:t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3E4885">
        <w:rPr>
          <w:rFonts w:ascii="Arial" w:hAnsi="Arial" w:cs="Arial"/>
          <w:b/>
          <w:bCs/>
          <w:color w:val="000000"/>
          <w:sz w:val="22"/>
          <w:szCs w:val="22"/>
        </w:rPr>
        <w:t>2m</w:t>
      </w:r>
      <w:r w:rsidR="003E4885">
        <w:rPr>
          <w:rFonts w:ascii="Arial" w:hAnsi="Arial" w:cs="Arial"/>
          <w:b/>
          <w:bCs/>
          <w:color w:val="000000"/>
          <w:sz w:val="22"/>
          <w:szCs w:val="22"/>
        </w:rPr>
        <w:tab/>
        <w:t>Szko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>ła Podstawowa Nr 1</w:t>
      </w:r>
      <w:r w:rsidR="00A059F5">
        <w:rPr>
          <w:rFonts w:ascii="Arial" w:hAnsi="Arial" w:cs="Arial"/>
          <w:b/>
          <w:bCs/>
          <w:color w:val="000000"/>
          <w:sz w:val="22"/>
          <w:szCs w:val="22"/>
        </w:rPr>
        <w:t xml:space="preserve"> Ostrów Wlkp.</w:t>
      </w:r>
    </w:p>
    <w:p w14:paraId="141D45E1" w14:textId="53347668" w:rsidR="006F6473" w:rsidRDefault="00A21F40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</w:t>
      </w:r>
      <w:r w:rsidR="003E4885">
        <w:rPr>
          <w:rFonts w:ascii="Arial" w:hAnsi="Arial" w:cs="Arial"/>
          <w:b/>
          <w:bCs/>
          <w:color w:val="000000"/>
          <w:sz w:val="22"/>
          <w:szCs w:val="22"/>
        </w:rPr>
        <w:t>3m</w:t>
      </w:r>
      <w:r w:rsidR="003E4885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Szkoła Podstawowa 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>w Kraszewicach / ostrzeszowski /</w:t>
      </w:r>
    </w:p>
    <w:p w14:paraId="12825C4D" w14:textId="35B8DC38" w:rsidR="00A21F40" w:rsidRDefault="00A21F40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</w:t>
      </w:r>
      <w:r w:rsidR="00A059F5"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4m   </w:t>
      </w:r>
      <w:r>
        <w:rPr>
          <w:rFonts w:ascii="Arial" w:hAnsi="Arial" w:cs="Arial"/>
          <w:b/>
          <w:bCs/>
          <w:color w:val="000000"/>
          <w:sz w:val="22"/>
          <w:szCs w:val="22"/>
        </w:rPr>
        <w:t>Szkoła P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>odstawowa  Nr 8 Kalisz</w:t>
      </w:r>
    </w:p>
    <w:p w14:paraId="22C4E74A" w14:textId="690E9710" w:rsidR="006F6473" w:rsidRDefault="00A21F40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5</w:t>
      </w:r>
      <w:r w:rsidR="002B3E3A">
        <w:rPr>
          <w:rFonts w:ascii="Arial" w:hAnsi="Arial" w:cs="Arial"/>
          <w:b/>
          <w:bCs/>
          <w:color w:val="000000"/>
          <w:sz w:val="22"/>
          <w:szCs w:val="22"/>
        </w:rPr>
        <w:t>m</w:t>
      </w:r>
      <w:r w:rsidR="00344D38">
        <w:rPr>
          <w:rFonts w:ascii="Arial" w:hAnsi="Arial" w:cs="Arial"/>
          <w:b/>
          <w:bCs/>
          <w:color w:val="000000"/>
          <w:sz w:val="22"/>
          <w:szCs w:val="22"/>
        </w:rPr>
        <w:tab/>
        <w:t>Szkoła</w:t>
      </w:r>
      <w:r w:rsidR="002B3E3A">
        <w:rPr>
          <w:rFonts w:ascii="Arial" w:hAnsi="Arial" w:cs="Arial"/>
          <w:b/>
          <w:bCs/>
          <w:color w:val="000000"/>
          <w:sz w:val="22"/>
          <w:szCs w:val="22"/>
        </w:rPr>
        <w:t xml:space="preserve"> Podsta</w:t>
      </w:r>
      <w:r w:rsidR="000D58DE">
        <w:rPr>
          <w:rFonts w:ascii="Arial" w:hAnsi="Arial" w:cs="Arial"/>
          <w:b/>
          <w:bCs/>
          <w:color w:val="000000"/>
          <w:sz w:val="22"/>
          <w:szCs w:val="22"/>
        </w:rPr>
        <w:t xml:space="preserve">wowa  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 xml:space="preserve">w Kobylinie  / krotoszyński </w:t>
      </w:r>
      <w:r w:rsidR="0046463D">
        <w:rPr>
          <w:rFonts w:ascii="Arial" w:hAnsi="Arial" w:cs="Arial"/>
          <w:b/>
          <w:bCs/>
          <w:color w:val="000000"/>
          <w:sz w:val="22"/>
          <w:szCs w:val="22"/>
        </w:rPr>
        <w:t>/</w:t>
      </w:r>
    </w:p>
    <w:p w14:paraId="02244EF9" w14:textId="716E08B7" w:rsidR="000D58DE" w:rsidRDefault="000D58DE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</w:t>
      </w:r>
      <w:r w:rsidR="0046463D"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Szkoła Podstaw</w:t>
      </w:r>
      <w:r w:rsidR="0013009D">
        <w:rPr>
          <w:rFonts w:ascii="Arial" w:hAnsi="Arial" w:cs="Arial"/>
          <w:b/>
          <w:bCs/>
          <w:color w:val="000000"/>
          <w:sz w:val="22"/>
          <w:szCs w:val="22"/>
        </w:rPr>
        <w:t>owa Nr 3 Kępno</w:t>
      </w:r>
    </w:p>
    <w:p w14:paraId="3EA595BB" w14:textId="77777777" w:rsidR="0013009D" w:rsidRDefault="0013009D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C888781" w14:textId="1DAA0567" w:rsidR="0046463D" w:rsidRDefault="000D58DE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</w:t>
      </w:r>
    </w:p>
    <w:p w14:paraId="6D345382" w14:textId="13F2AE70" w:rsidR="000D58DE" w:rsidRDefault="000D58DE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</w:t>
      </w:r>
    </w:p>
    <w:p w14:paraId="76006238" w14:textId="20952540" w:rsidR="006F6473" w:rsidRDefault="00A21F40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</w:t>
      </w:r>
      <w:r w:rsidR="002B3E3A">
        <w:rPr>
          <w:rFonts w:ascii="Arial" w:hAnsi="Arial" w:cs="Arial"/>
          <w:b/>
          <w:bCs/>
          <w:color w:val="000000"/>
          <w:sz w:val="22"/>
          <w:szCs w:val="22"/>
        </w:rPr>
        <w:t xml:space="preserve">   </w:t>
      </w:r>
    </w:p>
    <w:p w14:paraId="4B177AB4" w14:textId="51AD7812" w:rsidR="006F6473" w:rsidRPr="00A21F40" w:rsidRDefault="0046463D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                    </w:t>
      </w:r>
      <w:r w:rsidR="006F6473" w:rsidRPr="006F6473">
        <w:rPr>
          <w:rFonts w:ascii="Arial" w:hAnsi="Arial" w:cs="Arial"/>
          <w:b/>
          <w:bCs/>
          <w:i/>
          <w:color w:val="000000"/>
          <w:sz w:val="22"/>
          <w:szCs w:val="22"/>
        </w:rPr>
        <w:t>Koordynator Rejonu Kalisz  Mirosław Dębowski</w:t>
      </w:r>
    </w:p>
    <w:p w14:paraId="7C0F828C" w14:textId="77777777" w:rsidR="00F22BEA" w:rsidRPr="008A2D3E" w:rsidRDefault="00F22BEA" w:rsidP="00F22BEA"/>
    <w:p w14:paraId="7BD616C2" w14:textId="1BDC12A8" w:rsidR="003B51AB" w:rsidRDefault="003B51AB" w:rsidP="00D1083C">
      <w:pPr>
        <w:jc w:val="center"/>
        <w:rPr>
          <w:sz w:val="32"/>
          <w:szCs w:val="32"/>
        </w:rPr>
      </w:pPr>
    </w:p>
    <w:p w14:paraId="3E25F72C" w14:textId="3B0FC4A2" w:rsidR="00D1083C" w:rsidRPr="00D1083C" w:rsidRDefault="00D1083C" w:rsidP="00D1083C">
      <w:pPr>
        <w:jc w:val="center"/>
        <w:rPr>
          <w:sz w:val="32"/>
          <w:szCs w:val="32"/>
        </w:rPr>
      </w:pPr>
    </w:p>
    <w:sectPr w:rsidR="00D1083C" w:rsidRPr="00D1083C" w:rsidSect="00DD2CBA">
      <w:headerReference w:type="default" r:id="rId8"/>
      <w:footerReference w:type="default" r:id="rId9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257092" w14:textId="77777777" w:rsidR="005155D9" w:rsidRDefault="005155D9">
      <w:r>
        <w:separator/>
      </w:r>
    </w:p>
  </w:endnote>
  <w:endnote w:type="continuationSeparator" w:id="0">
    <w:p w14:paraId="57CDB34C" w14:textId="77777777" w:rsidR="005155D9" w:rsidRDefault="00515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5155D9" w:rsidRDefault="005155D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PROJEKT WSPÓŁFINANSOWANY PRZEZ:</w:t>
    </w:r>
  </w:p>
  <w:p w14:paraId="65533995" w14:textId="558F7C9C" w:rsidR="005155D9" w:rsidRDefault="005155D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5155D9" w:rsidRDefault="005155D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9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5155D9" w:rsidRDefault="005155D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5155D9" w:rsidRDefault="005155D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F1515D8" id="Pole tekstowe 2" o:spid="_x0000_s1030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5155D9" w:rsidRDefault="005155D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5155D9" w:rsidRDefault="005155D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5155D9" w:rsidRDefault="005155D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5155D9" w:rsidRPr="00A00420" w:rsidRDefault="005155D9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ACB777" w14:textId="77777777" w:rsidR="005155D9" w:rsidRDefault="005155D9">
      <w:r>
        <w:separator/>
      </w:r>
    </w:p>
  </w:footnote>
  <w:footnote w:type="continuationSeparator" w:id="0">
    <w:p w14:paraId="7A9BB79C" w14:textId="77777777" w:rsidR="005155D9" w:rsidRDefault="005155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6664E757" w:rsidR="005155D9" w:rsidRPr="00A00420" w:rsidRDefault="005155D9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XXI</w:t>
    </w:r>
    <w:r>
      <w:rPr>
        <w:rFonts w:ascii="Arial" w:hAnsi="Arial" w:cs="Arial"/>
        <w:spacing w:val="20"/>
        <w:sz w:val="24"/>
      </w:rPr>
      <w:t>V</w:t>
    </w:r>
    <w:r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2B75ADD7" w:rsidR="005155D9" w:rsidRPr="00A00420" w:rsidRDefault="005155D9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202</w:t>
    </w:r>
    <w:r>
      <w:rPr>
        <w:rFonts w:ascii="Arial" w:hAnsi="Arial" w:cs="Arial"/>
        <w:spacing w:val="20"/>
        <w:sz w:val="24"/>
      </w:rPr>
      <w:t>2</w:t>
    </w:r>
    <w:r w:rsidRPr="00A00420">
      <w:rPr>
        <w:rFonts w:ascii="Arial" w:hAnsi="Arial" w:cs="Arial"/>
        <w:spacing w:val="20"/>
        <w:sz w:val="24"/>
      </w:rPr>
      <w:t>/202</w:t>
    </w:r>
    <w:r>
      <w:rPr>
        <w:rFonts w:ascii="Arial" w:hAnsi="Arial" w:cs="Arial"/>
        <w:spacing w:val="20"/>
        <w:sz w:val="24"/>
      </w:rPr>
      <w:t>3</w:t>
    </w:r>
  </w:p>
  <w:p w14:paraId="59192193" w14:textId="77777777" w:rsidR="005155D9" w:rsidRPr="0019313F" w:rsidRDefault="005155D9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5155D9" w:rsidRDefault="005155D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402E9E7D" w:rsidR="005155D9" w:rsidRDefault="005155D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8C502B6">
              <wp:simplePos x="0" y="0"/>
              <wp:positionH relativeFrom="column">
                <wp:posOffset>1192530</wp:posOffset>
              </wp:positionH>
              <wp:positionV relativeFrom="paragraph">
                <wp:posOffset>7620</wp:posOffset>
              </wp:positionV>
              <wp:extent cx="1695450" cy="16002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CCC2BA" w14:textId="48673866" w:rsidR="005155D9" w:rsidRDefault="005155D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37FF2" wp14:editId="7104B5D1">
                                <wp:extent cx="1581602" cy="1514475"/>
                                <wp:effectExtent l="0" t="0" r="0" b="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532" cy="1527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3077471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93.9pt;margin-top:.6pt;width:133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" fillcolor="white [3201]" stroked="f" strokeweight=".5pt">
              <v:textbox>
                <w:txbxContent>
                  <w:p w14:paraId="45CCC2BA" w14:textId="48673866" w:rsidR="00884532" w:rsidRDefault="00CF40BA">
                    <w:r>
                      <w:rPr>
                        <w:noProof/>
                      </w:rPr>
                      <w:drawing>
                        <wp:inline distT="0" distB="0" distL="0" distR="0" wp14:anchorId="15737FF2" wp14:editId="7104B5D1">
                          <wp:extent cx="1581602" cy="1514475"/>
                          <wp:effectExtent l="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532" cy="1527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79246BE8">
              <wp:simplePos x="0" y="0"/>
              <wp:positionH relativeFrom="column">
                <wp:posOffset>3088005</wp:posOffset>
              </wp:positionH>
              <wp:positionV relativeFrom="paragraph">
                <wp:posOffset>17145</wp:posOffset>
              </wp:positionV>
              <wp:extent cx="2724150" cy="93345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D9488" w14:textId="77777777" w:rsidR="005155D9" w:rsidRPr="00CF40BA" w:rsidRDefault="005155D9" w:rsidP="00CF40B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0883B9" w14:textId="5D9B2EC1" w:rsidR="005155D9" w:rsidRDefault="005155D9" w:rsidP="00CF40B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BA02EC" wp14:editId="4D2F6B41">
                                <wp:extent cx="2534920" cy="539750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492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379F433" id="Pole tekstowe 10" o:spid="_x0000_s1027" type="#_x0000_t202" style="position:absolute;left:0;text-align:left;margin-left:243.15pt;margin-top:1.35pt;width:214.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" fillcolor="white [3201]" stroked="f" strokeweight=".5pt">
              <v:textbox>
                <w:txbxContent>
                  <w:p w14:paraId="255D9488" w14:textId="77777777" w:rsidR="00CF40BA" w:rsidRPr="00CF40BA" w:rsidRDefault="00CF40BA" w:rsidP="00CF40B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730883B9" w14:textId="5D9B2EC1" w:rsidR="00884532" w:rsidRDefault="00CF40BA" w:rsidP="00CF40B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BA02EC" wp14:editId="4D2F6B41">
                          <wp:extent cx="2534920" cy="539750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492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7E78DD" w14:textId="1BEF9FB6" w:rsidR="005155D9" w:rsidRDefault="005155D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5155D9" w:rsidRDefault="005155D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5155D9" w:rsidRDefault="005155D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5155D9" w:rsidRDefault="005155D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9E22031" w14:textId="6A5DB1DC" w:rsidR="005155D9" w:rsidRDefault="005155D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E97CE9" wp14:editId="12A9851B">
              <wp:simplePos x="0" y="0"/>
              <wp:positionH relativeFrom="column">
                <wp:posOffset>3097530</wp:posOffset>
              </wp:positionH>
              <wp:positionV relativeFrom="paragraph">
                <wp:posOffset>64770</wp:posOffset>
              </wp:positionV>
              <wp:extent cx="2705100" cy="533400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DAB43" w14:textId="77777777" w:rsidR="005155D9" w:rsidRPr="00D4669A" w:rsidRDefault="005155D9" w:rsidP="00CF40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D4669A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wielkopolski kurator oświaty</w:t>
                          </w:r>
                        </w:p>
                        <w:p w14:paraId="58DFD9BE" w14:textId="77777777" w:rsidR="005155D9" w:rsidRPr="00D4669A" w:rsidRDefault="005155D9" w:rsidP="00CF40B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D4669A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Robert Gaweł</w:t>
                          </w:r>
                        </w:p>
                        <w:p w14:paraId="144BAF5D" w14:textId="77777777" w:rsidR="005155D9" w:rsidRDefault="005155D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3E97CE9" id="Pole tekstowe 13" o:spid="_x0000_s1028" type="#_x0000_t202" style="position:absolute;left:0;text-align:left;margin-left:243.9pt;margin-top:5.1pt;width:21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" fillcolor="white [3201]" stroked="f" strokeweight=".5pt">
              <v:textbox>
                <w:txbxContent>
                  <w:p w14:paraId="003DAB43" w14:textId="77777777" w:rsidR="00CF40BA" w:rsidRPr="00D4669A" w:rsidRDefault="00CF40BA" w:rsidP="00CF40B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D4669A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wielkopolski kurator oświaty</w:t>
                    </w:r>
                  </w:p>
                  <w:p w14:paraId="58DFD9BE" w14:textId="77777777" w:rsidR="00CF40BA" w:rsidRPr="00D4669A" w:rsidRDefault="00CF40BA" w:rsidP="00CF40BA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D4669A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Robert Gaweł</w:t>
                    </w:r>
                  </w:p>
                  <w:p w14:paraId="144BAF5D" w14:textId="77777777" w:rsidR="00CF40BA" w:rsidRDefault="00CF40BA"/>
                </w:txbxContent>
              </v:textbox>
            </v:shape>
          </w:pict>
        </mc:Fallback>
      </mc:AlternateContent>
    </w:r>
  </w:p>
  <w:p w14:paraId="33FDBCFC" w14:textId="03DA578F" w:rsidR="005155D9" w:rsidRDefault="005155D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694472F9" w14:textId="77777777" w:rsidR="005155D9" w:rsidRPr="00A00420" w:rsidRDefault="005155D9" w:rsidP="0019313F">
    <w:pPr>
      <w:pStyle w:val="Stopka"/>
      <w:jc w:val="center"/>
      <w:rPr>
        <w:rFonts w:ascii="Arial" w:hAnsi="Arial" w:cs="Arial"/>
        <w:b/>
        <w:bCs/>
        <w:color w:val="0000FF"/>
      </w:rPr>
    </w:pPr>
  </w:p>
  <w:p w14:paraId="4598DE30" w14:textId="77777777" w:rsidR="005155D9" w:rsidRPr="0019313F" w:rsidRDefault="005155D9">
    <w:pPr>
      <w:pStyle w:val="Stopka"/>
      <w:jc w:val="center"/>
      <w:rPr>
        <w:rFonts w:ascii="Bookman Old Style" w:hAnsi="Bookman Old Style" w:cs="Tahoma"/>
        <w:b/>
        <w:bCs/>
        <w:smallCaps/>
        <w:color w:val="0000FF"/>
        <w:sz w:val="10"/>
      </w:rPr>
    </w:pPr>
  </w:p>
  <w:p w14:paraId="116C8AB1" w14:textId="3A01AF97" w:rsidR="005155D9" w:rsidRDefault="005155D9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 w15:restartNumberingAfterBreak="0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 w15:restartNumberingAfterBreak="0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5" w15:restartNumberingAfterBreak="0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 w15:restartNumberingAfterBreak="0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8" w15:restartNumberingAfterBreak="0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 w15:restartNumberingAfterBreak="0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 w15:restartNumberingAfterBreak="0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3" w15:restartNumberingAfterBreak="0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6" w15:restartNumberingAfterBreak="0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8" w15:restartNumberingAfterBreak="0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36"/>
  </w:num>
  <w:num w:numId="4">
    <w:abstractNumId w:val="2"/>
  </w:num>
  <w:num w:numId="5">
    <w:abstractNumId w:val="18"/>
  </w:num>
  <w:num w:numId="6">
    <w:abstractNumId w:val="14"/>
  </w:num>
  <w:num w:numId="7">
    <w:abstractNumId w:val="7"/>
  </w:num>
  <w:num w:numId="8">
    <w:abstractNumId w:val="34"/>
  </w:num>
  <w:num w:numId="9">
    <w:abstractNumId w:val="9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0"/>
  </w:num>
  <w:num w:numId="16">
    <w:abstractNumId w:val="3"/>
  </w:num>
  <w:num w:numId="17">
    <w:abstractNumId w:val="17"/>
  </w:num>
  <w:num w:numId="18">
    <w:abstractNumId w:val="16"/>
  </w:num>
  <w:num w:numId="19">
    <w:abstractNumId w:val="22"/>
  </w:num>
  <w:num w:numId="20">
    <w:abstractNumId w:val="20"/>
  </w:num>
  <w:num w:numId="21">
    <w:abstractNumId w:val="10"/>
  </w:num>
  <w:num w:numId="22">
    <w:abstractNumId w:val="31"/>
  </w:num>
  <w:num w:numId="23">
    <w:abstractNumId w:val="19"/>
  </w:num>
  <w:num w:numId="24">
    <w:abstractNumId w:val="24"/>
  </w:num>
  <w:num w:numId="25">
    <w:abstractNumId w:val="23"/>
  </w:num>
  <w:num w:numId="26">
    <w:abstractNumId w:val="11"/>
  </w:num>
  <w:num w:numId="27">
    <w:abstractNumId w:val="8"/>
  </w:num>
  <w:num w:numId="28">
    <w:abstractNumId w:val="1"/>
  </w:num>
  <w:num w:numId="29">
    <w:abstractNumId w:val="26"/>
  </w:num>
  <w:num w:numId="30">
    <w:abstractNumId w:val="33"/>
  </w:num>
  <w:num w:numId="31">
    <w:abstractNumId w:val="6"/>
  </w:num>
  <w:num w:numId="32">
    <w:abstractNumId w:val="13"/>
  </w:num>
  <w:num w:numId="33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</w:num>
  <w:num w:numId="35">
    <w:abstractNumId w:val="28"/>
  </w:num>
  <w:num w:numId="36">
    <w:abstractNumId w:val="29"/>
  </w:num>
  <w:num w:numId="37">
    <w:abstractNumId w:val="27"/>
  </w:num>
  <w:num w:numId="38">
    <w:abstractNumId w:val="37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352AC"/>
    <w:rsid w:val="00037AC2"/>
    <w:rsid w:val="000438DE"/>
    <w:rsid w:val="00046255"/>
    <w:rsid w:val="000467B3"/>
    <w:rsid w:val="00060855"/>
    <w:rsid w:val="0007308D"/>
    <w:rsid w:val="00077C48"/>
    <w:rsid w:val="0009041F"/>
    <w:rsid w:val="000A783E"/>
    <w:rsid w:val="000B54F6"/>
    <w:rsid w:val="000B5C65"/>
    <w:rsid w:val="000C00C9"/>
    <w:rsid w:val="000D29F3"/>
    <w:rsid w:val="000D3102"/>
    <w:rsid w:val="000D58DE"/>
    <w:rsid w:val="000E7610"/>
    <w:rsid w:val="00101573"/>
    <w:rsid w:val="0012699F"/>
    <w:rsid w:val="0013009D"/>
    <w:rsid w:val="00130EE1"/>
    <w:rsid w:val="0014597A"/>
    <w:rsid w:val="001500A4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2216D8"/>
    <w:rsid w:val="00225789"/>
    <w:rsid w:val="0023126D"/>
    <w:rsid w:val="002314F2"/>
    <w:rsid w:val="0024397F"/>
    <w:rsid w:val="00253026"/>
    <w:rsid w:val="002538AB"/>
    <w:rsid w:val="00280E4A"/>
    <w:rsid w:val="00285212"/>
    <w:rsid w:val="00290469"/>
    <w:rsid w:val="002A2446"/>
    <w:rsid w:val="002B3E3A"/>
    <w:rsid w:val="002C6077"/>
    <w:rsid w:val="002D3FE3"/>
    <w:rsid w:val="002F6425"/>
    <w:rsid w:val="00301AAB"/>
    <w:rsid w:val="00306473"/>
    <w:rsid w:val="00322B0F"/>
    <w:rsid w:val="003371B0"/>
    <w:rsid w:val="00344D38"/>
    <w:rsid w:val="00345797"/>
    <w:rsid w:val="00345C7B"/>
    <w:rsid w:val="00351CB0"/>
    <w:rsid w:val="00364205"/>
    <w:rsid w:val="003724C9"/>
    <w:rsid w:val="00380657"/>
    <w:rsid w:val="00385E9C"/>
    <w:rsid w:val="003A2563"/>
    <w:rsid w:val="003A4C43"/>
    <w:rsid w:val="003B51AB"/>
    <w:rsid w:val="003C75AE"/>
    <w:rsid w:val="003E4885"/>
    <w:rsid w:val="003F0A39"/>
    <w:rsid w:val="00400BA0"/>
    <w:rsid w:val="00405D3B"/>
    <w:rsid w:val="00425D81"/>
    <w:rsid w:val="00427083"/>
    <w:rsid w:val="00431346"/>
    <w:rsid w:val="00452960"/>
    <w:rsid w:val="0046463D"/>
    <w:rsid w:val="004817F5"/>
    <w:rsid w:val="00482326"/>
    <w:rsid w:val="00485D16"/>
    <w:rsid w:val="00492993"/>
    <w:rsid w:val="004E554A"/>
    <w:rsid w:val="004F3E6C"/>
    <w:rsid w:val="005039C4"/>
    <w:rsid w:val="005155D9"/>
    <w:rsid w:val="0052578C"/>
    <w:rsid w:val="00535097"/>
    <w:rsid w:val="00537477"/>
    <w:rsid w:val="0055266D"/>
    <w:rsid w:val="005653B9"/>
    <w:rsid w:val="005755D8"/>
    <w:rsid w:val="00590EEC"/>
    <w:rsid w:val="005B46AA"/>
    <w:rsid w:val="005B659E"/>
    <w:rsid w:val="005E3D53"/>
    <w:rsid w:val="005E4391"/>
    <w:rsid w:val="00662504"/>
    <w:rsid w:val="00663ED2"/>
    <w:rsid w:val="00682670"/>
    <w:rsid w:val="006A328B"/>
    <w:rsid w:val="006A348C"/>
    <w:rsid w:val="006B20F8"/>
    <w:rsid w:val="006B7615"/>
    <w:rsid w:val="006C2E8E"/>
    <w:rsid w:val="006D0AF1"/>
    <w:rsid w:val="006D4D99"/>
    <w:rsid w:val="006D7BB4"/>
    <w:rsid w:val="006F6473"/>
    <w:rsid w:val="006F6876"/>
    <w:rsid w:val="00713653"/>
    <w:rsid w:val="00722215"/>
    <w:rsid w:val="00755238"/>
    <w:rsid w:val="007704A4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E3637"/>
    <w:rsid w:val="007F0BB6"/>
    <w:rsid w:val="00806772"/>
    <w:rsid w:val="008160E7"/>
    <w:rsid w:val="00836C32"/>
    <w:rsid w:val="00851F79"/>
    <w:rsid w:val="00870A06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6B35"/>
    <w:rsid w:val="0090008A"/>
    <w:rsid w:val="00905B53"/>
    <w:rsid w:val="0092533D"/>
    <w:rsid w:val="00942B6C"/>
    <w:rsid w:val="00987254"/>
    <w:rsid w:val="00993737"/>
    <w:rsid w:val="009C3CE1"/>
    <w:rsid w:val="00A00420"/>
    <w:rsid w:val="00A059F5"/>
    <w:rsid w:val="00A21442"/>
    <w:rsid w:val="00A21F40"/>
    <w:rsid w:val="00A32DDF"/>
    <w:rsid w:val="00A44664"/>
    <w:rsid w:val="00A54E9C"/>
    <w:rsid w:val="00A7218D"/>
    <w:rsid w:val="00A91B1A"/>
    <w:rsid w:val="00A9565C"/>
    <w:rsid w:val="00AA2DD4"/>
    <w:rsid w:val="00AB0F0D"/>
    <w:rsid w:val="00AB25F8"/>
    <w:rsid w:val="00AD3F8E"/>
    <w:rsid w:val="00AF23BD"/>
    <w:rsid w:val="00B0705E"/>
    <w:rsid w:val="00B4528B"/>
    <w:rsid w:val="00B83702"/>
    <w:rsid w:val="00B846F1"/>
    <w:rsid w:val="00BD5668"/>
    <w:rsid w:val="00BE4C90"/>
    <w:rsid w:val="00BE5B1A"/>
    <w:rsid w:val="00C01C29"/>
    <w:rsid w:val="00C17B16"/>
    <w:rsid w:val="00C227DF"/>
    <w:rsid w:val="00C31FEF"/>
    <w:rsid w:val="00C341B3"/>
    <w:rsid w:val="00C50898"/>
    <w:rsid w:val="00C54265"/>
    <w:rsid w:val="00C73A52"/>
    <w:rsid w:val="00C90FA8"/>
    <w:rsid w:val="00CA51E4"/>
    <w:rsid w:val="00CC173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544EF"/>
    <w:rsid w:val="00D565D1"/>
    <w:rsid w:val="00D6143D"/>
    <w:rsid w:val="00D82EEA"/>
    <w:rsid w:val="00D9143F"/>
    <w:rsid w:val="00D918E8"/>
    <w:rsid w:val="00DA09FE"/>
    <w:rsid w:val="00DD095A"/>
    <w:rsid w:val="00DD2CBA"/>
    <w:rsid w:val="00DE3A14"/>
    <w:rsid w:val="00E07CB6"/>
    <w:rsid w:val="00E30572"/>
    <w:rsid w:val="00E31B8E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2BEA"/>
    <w:rsid w:val="00F44C15"/>
    <w:rsid w:val="00F737BA"/>
    <w:rsid w:val="00F943B3"/>
    <w:rsid w:val="00FA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d8CcxWdvSAQheq4Fd3miz7AEi4B4qiIcjQoZtcc8R6yp_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7CEC1AE8</Template>
  <TotalTime>1</TotalTime>
  <Pages>2</Pages>
  <Words>208</Words>
  <Characters>1745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WIELKOPOLSKIE IGRZYSKA MŁODZIEŻY SZKOLNEJ</vt:lpstr>
    </vt:vector>
  </TitlesOfParts>
  <Company/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WIELKOPOLSKIE IGRZYSKA MŁODZIEŻY SZKOLNEJ</dc:title>
  <dc:subject/>
  <dc:creator>Agnieszka</dc:creator>
  <cp:keywords/>
  <cp:lastModifiedBy>Mirosław Dębowski</cp:lastModifiedBy>
  <cp:revision>2</cp:revision>
  <cp:lastPrinted>2023-03-21T12:40:00Z</cp:lastPrinted>
  <dcterms:created xsi:type="dcterms:W3CDTF">2023-03-21T13:20:00Z</dcterms:created>
  <dcterms:modified xsi:type="dcterms:W3CDTF">2023-03-21T13:20:00Z</dcterms:modified>
</cp:coreProperties>
</file>