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0912FF" w14:textId="4EADF0B2" w:rsidR="008F198D" w:rsidRDefault="008F198D" w:rsidP="006F6473">
      <w:pPr>
        <w:rPr>
          <w:rStyle w:val="Hipercze"/>
          <w:color w:val="FFFFFF" w:themeColor="background1"/>
          <w14:textFill>
            <w14:noFill/>
          </w14:textFill>
        </w:rPr>
      </w:pPr>
      <w:r>
        <w:rPr>
          <w:rStyle w:val="Hipercze"/>
          <w:color w:val="FFFFFF" w:themeColor="background1"/>
          <w14:textFill>
            <w14:noFill/>
          </w14:textFill>
        </w:rPr>
        <w:fldChar w:fldCharType="begin"/>
      </w:r>
      <w:r>
        <w:rPr>
          <w:rStyle w:val="Hipercze"/>
          <w:color w:val="FFFFFF" w:themeColor="background1"/>
          <w14:textFill>
            <w14:noFill/>
          </w14:textFill>
        </w:rPr>
        <w:instrText xml:space="preserve"> HYPERLINK "</w:instrText>
      </w:r>
      <w:r w:rsidRPr="008F198D">
        <w:rPr>
          <w:rStyle w:val="Hipercze"/>
          <w:color w:val="FFFFFF" w:themeColor="background1"/>
          <w14:textFill>
            <w14:noFill/>
          </w14:textFill>
        </w:rPr>
        <w:instrText>https://docs.google.com/forms/d/e/1FAIpQLSd8CcxWdvSAQhe</w:instrText>
      </w:r>
      <w:r>
        <w:rPr>
          <w:rStyle w:val="Hipercze"/>
          <w:color w:val="FFFFFF" w:themeColor="background1"/>
          <w14:textFill>
            <w14:noFill/>
          </w14:textFill>
        </w:rPr>
        <w:instrText xml:space="preserve">q4Fd3miz7AEi4B4qiIcj" </w:instrText>
      </w:r>
      <w:r>
        <w:rPr>
          <w:rStyle w:val="Hipercze"/>
          <w:color w:val="FFFFFF" w:themeColor="background1"/>
          <w14:textFill>
            <w14:noFill/>
          </w14:textFill>
        </w:rPr>
        <w:fldChar w:fldCharType="separate"/>
      </w:r>
      <w:r w:rsidRPr="00F7296C">
        <w:rPr>
          <w:rStyle w:val="Hipercze"/>
          <w:color w:val="FFFFFF" w:themeColor="background1"/>
          <w14:textFill>
            <w14:noFill/>
          </w14:textFill>
        </w:rPr>
        <w:t>https://docs.google.com/forms/d/e/1FAIpQLSd8CcxWdvSAQheq4Fd3miz7AEi4B4qiIcj</w:t>
      </w:r>
      <w:r>
        <w:rPr>
          <w:rStyle w:val="Hipercze"/>
          <w:color w:val="FFFFFF" w:themeColor="background1"/>
          <w14:textFill>
            <w14:noFill/>
          </w14:textFill>
        </w:rPr>
        <w:fldChar w:fldCharType="end"/>
      </w:r>
    </w:p>
    <w:p w14:paraId="550C00CC" w14:textId="01F7BADB" w:rsidR="00F22BEA" w:rsidRPr="008F198D" w:rsidRDefault="008F198D" w:rsidP="006F6473">
      <w:pPr>
        <w:rPr>
          <w:color w:val="FFFFFF" w:themeColor="background1"/>
          <w:u w:val="single"/>
          <w14:textFill>
            <w14:noFill/>
          </w14:textFill>
        </w:rPr>
      </w:pPr>
      <w:r>
        <w:rPr>
          <w:rStyle w:val="Hipercze"/>
          <w:color w:val="FFFFFF" w:themeColor="background1"/>
          <w14:textFill>
            <w14:noFill/>
          </w14:textFill>
        </w:rPr>
        <w:t xml:space="preserve">    QoZtcc8R6yp</w:t>
      </w:r>
      <w:r w:rsidR="006F6473">
        <w:rPr>
          <w:rStyle w:val="Hipercze"/>
          <w:color w:val="FFFFFF" w:themeColor="background1"/>
          <w14:textFill>
            <w14:noFill/>
          </w14:textFill>
        </w:rPr>
        <w:t xml:space="preserve"> </w:t>
      </w:r>
      <w:r>
        <w:rPr>
          <w:rStyle w:val="Hipercze"/>
          <w:color w:val="FFFFFF" w:themeColor="background1"/>
          <w14:textFill>
            <w14:noFill/>
          </w14:textFill>
        </w:rPr>
        <w:t xml:space="preserve">                               </w:t>
      </w:r>
      <w:r w:rsidR="00F22BEA" w:rsidRPr="000C00C9">
        <w:rPr>
          <w:rFonts w:ascii="Arial" w:hAnsi="Arial" w:cs="Arial"/>
          <w:b/>
          <w:bCs/>
          <w:color w:val="FF0000"/>
        </w:rPr>
        <w:t>KOMUNIKAT KOŃCOWY</w:t>
      </w:r>
    </w:p>
    <w:p w14:paraId="6013B33D" w14:textId="77777777" w:rsidR="000C00C9" w:rsidRDefault="000C00C9" w:rsidP="00F22BEA">
      <w:pPr>
        <w:pStyle w:val="NormalnyWeb"/>
        <w:spacing w:before="0" w:beforeAutospacing="0" w:after="0" w:afterAutospacing="0"/>
        <w:jc w:val="center"/>
      </w:pPr>
    </w:p>
    <w:p w14:paraId="48876342" w14:textId="44DECD53" w:rsidR="00F22BEA" w:rsidRPr="000C00C9" w:rsidRDefault="000C00C9" w:rsidP="00F22BEA">
      <w:pPr>
        <w:pStyle w:val="NormalnyWeb"/>
        <w:spacing w:before="0" w:beforeAutospacing="0" w:after="0" w:afterAutospacing="0"/>
        <w:jc w:val="center"/>
        <w:rPr>
          <w:color w:val="0070C0"/>
        </w:rPr>
      </w:pPr>
      <w:r w:rsidRPr="000C00C9">
        <w:rPr>
          <w:rFonts w:ascii="Arial" w:hAnsi="Arial" w:cs="Arial"/>
          <w:b/>
          <w:bCs/>
          <w:color w:val="0070C0"/>
        </w:rPr>
        <w:t>XXIV WIMS   FINAŁ RE</w:t>
      </w:r>
      <w:r w:rsidR="00F3562F">
        <w:rPr>
          <w:rFonts w:ascii="Arial" w:hAnsi="Arial" w:cs="Arial"/>
          <w:b/>
          <w:bCs/>
          <w:color w:val="0070C0"/>
        </w:rPr>
        <w:t>JONU KALISZ W  FUTSALU</w:t>
      </w:r>
      <w:r w:rsidR="00FE22EC">
        <w:rPr>
          <w:rFonts w:ascii="Arial" w:hAnsi="Arial" w:cs="Arial"/>
          <w:b/>
          <w:bCs/>
          <w:color w:val="0070C0"/>
        </w:rPr>
        <w:t xml:space="preserve"> - LICEALIADA</w:t>
      </w:r>
    </w:p>
    <w:p w14:paraId="143FBA5A" w14:textId="4EDF1ACB" w:rsidR="00F22BEA" w:rsidRPr="000C00C9" w:rsidRDefault="000C00C9" w:rsidP="000C00C9">
      <w:pPr>
        <w:pStyle w:val="NormalnyWeb"/>
        <w:spacing w:before="0" w:beforeAutospacing="0" w:after="0" w:afterAutospacing="0"/>
        <w:rPr>
          <w:color w:val="0070C0"/>
        </w:rPr>
      </w:pPr>
      <w:r w:rsidRPr="000C00C9">
        <w:rPr>
          <w:color w:val="0070C0"/>
        </w:rPr>
        <w:t xml:space="preserve">                                                             </w:t>
      </w:r>
      <w:r w:rsidR="00F22BEA" w:rsidRPr="000C00C9">
        <w:rPr>
          <w:rFonts w:ascii="Arial" w:hAnsi="Arial" w:cs="Arial"/>
          <w:b/>
          <w:bCs/>
          <w:color w:val="0070C0"/>
        </w:rPr>
        <w:t>ROK SZKOLNY 2022/2023</w:t>
      </w:r>
    </w:p>
    <w:p w14:paraId="0FB339AC" w14:textId="77777777" w:rsidR="003E4885" w:rsidRDefault="006F6473" w:rsidP="006F6473">
      <w:pPr>
        <w:pStyle w:val="NormalnyWeb"/>
        <w:spacing w:before="0" w:beforeAutospacing="0" w:after="0" w:afterAutospacing="0"/>
        <w:jc w:val="both"/>
      </w:pPr>
      <w:r>
        <w:t xml:space="preserve">   </w:t>
      </w:r>
    </w:p>
    <w:p w14:paraId="12509E49" w14:textId="6EDF9896" w:rsidR="00F22BEA" w:rsidRDefault="006F6473" w:rsidP="006F6473">
      <w:pPr>
        <w:pStyle w:val="NormalnyWeb"/>
        <w:spacing w:before="0" w:beforeAutospacing="0" w:after="0" w:afterAutospacing="0"/>
        <w:jc w:val="both"/>
      </w:pPr>
      <w:r>
        <w:t xml:space="preserve"> </w:t>
      </w:r>
      <w:r w:rsidR="00F22BEA">
        <w:rPr>
          <w:rFonts w:ascii="Arial" w:hAnsi="Arial" w:cs="Arial"/>
          <w:b/>
          <w:bCs/>
          <w:color w:val="000000"/>
          <w:sz w:val="22"/>
          <w:szCs w:val="22"/>
        </w:rPr>
        <w:t>Termin:</w:t>
      </w:r>
      <w:r w:rsidR="00F3562F">
        <w:rPr>
          <w:rFonts w:ascii="Arial" w:hAnsi="Arial" w:cs="Arial"/>
          <w:b/>
          <w:bCs/>
          <w:color w:val="000000"/>
          <w:sz w:val="22"/>
          <w:szCs w:val="22"/>
        </w:rPr>
        <w:t xml:space="preserve"> 24 stycznia 2023r</w:t>
      </w:r>
    </w:p>
    <w:p w14:paraId="39D507E6" w14:textId="77777777" w:rsidR="00F22BEA" w:rsidRDefault="00F22BEA" w:rsidP="00F22BEA"/>
    <w:p w14:paraId="3BF9DFE7" w14:textId="0C845D06" w:rsidR="00F22BEA" w:rsidRDefault="002B3E3A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F22BEA">
        <w:rPr>
          <w:rFonts w:ascii="Arial" w:hAnsi="Arial" w:cs="Arial"/>
          <w:b/>
          <w:bCs/>
          <w:color w:val="000000"/>
          <w:sz w:val="22"/>
          <w:szCs w:val="22"/>
        </w:rPr>
        <w:t>Miejsce:</w:t>
      </w:r>
      <w:r w:rsidR="00F3562F">
        <w:rPr>
          <w:rFonts w:ascii="Arial" w:hAnsi="Arial" w:cs="Arial"/>
          <w:b/>
          <w:bCs/>
          <w:color w:val="000000"/>
          <w:sz w:val="22"/>
          <w:szCs w:val="22"/>
        </w:rPr>
        <w:t xml:space="preserve"> Hala Sportowa Liceum Ogólnokształcącego Nr I w Kępnie</w:t>
      </w:r>
    </w:p>
    <w:p w14:paraId="6A964179" w14:textId="77777777" w:rsidR="00F3562F" w:rsidRDefault="00F3562F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A492B9F" w14:textId="4ABA783E" w:rsidR="00FE22EC" w:rsidRDefault="00F3562F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color w:val="000000"/>
          <w:sz w:val="22"/>
          <w:szCs w:val="22"/>
        </w:rPr>
        <w:t>Turniej z udziałem 5 drużyn rozegrano „każdy z każdym”.</w:t>
      </w:r>
    </w:p>
    <w:p w14:paraId="5FE2A126" w14:textId="4B355CEA" w:rsidR="00F3562F" w:rsidRPr="009A08DB" w:rsidRDefault="00F3562F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color w:val="000000"/>
          <w:sz w:val="22"/>
          <w:szCs w:val="22"/>
        </w:rPr>
        <w:t>Kolejność meczy i wyniki:</w:t>
      </w:r>
    </w:p>
    <w:p w14:paraId="6011CA17" w14:textId="77777777" w:rsidR="00FE22EC" w:rsidRDefault="00FE22EC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582CFFD" w14:textId="11A745DF" w:rsidR="00FE22EC" w:rsidRDefault="00F3562F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F3562F">
        <w:rPr>
          <w:rFonts w:ascii="Arial" w:hAnsi="Arial" w:cs="Arial"/>
          <w:b/>
          <w:bCs/>
          <w:color w:val="000000"/>
          <w:sz w:val="22"/>
          <w:szCs w:val="22"/>
        </w:rPr>
        <w:t>1</w:t>
      </w:r>
      <w:r>
        <w:rPr>
          <w:rFonts w:ascii="Arial" w:hAnsi="Arial" w:cs="Arial"/>
          <w:b/>
          <w:bCs/>
          <w:color w:val="000000"/>
          <w:sz w:val="22"/>
          <w:szCs w:val="22"/>
        </w:rPr>
        <w:t>/   LO Nr I Kępn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-    IV LO Kalisz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               4 : 0</w:t>
      </w:r>
    </w:p>
    <w:p w14:paraId="4C114289" w14:textId="6A45C519" w:rsidR="00F3562F" w:rsidRDefault="00F3562F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2/   ZSP Nr 1 Kępno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-    I LO Ostrzeszów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   1 : 0</w:t>
      </w:r>
    </w:p>
    <w:p w14:paraId="6A2CA867" w14:textId="169FFE21" w:rsidR="00FE22EC" w:rsidRDefault="00F3562F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3/   IV LO Kalisz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     ZSP Koźmin Wlkp.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    1 : 1</w:t>
      </w:r>
    </w:p>
    <w:p w14:paraId="036D63F2" w14:textId="223F4E90" w:rsidR="00F3562F" w:rsidRDefault="00F3562F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4/   I LO Ostrzeszów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     LO Nr I Kępno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    0 : 4</w:t>
      </w:r>
    </w:p>
    <w:p w14:paraId="40373D81" w14:textId="10A2E6E2" w:rsidR="00F3562F" w:rsidRDefault="00F3562F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5/   ZSP Nr 1 Kępno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     ZSP Koźmin Wlkp.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    3 : 0</w:t>
      </w:r>
    </w:p>
    <w:p w14:paraId="4DB0BF2C" w14:textId="03BA88A3" w:rsidR="00F3562F" w:rsidRDefault="00F3562F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6/   IV LO Kalisz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     I LO Ostrzeszów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    1 : 1</w:t>
      </w:r>
    </w:p>
    <w:p w14:paraId="5E15C1D9" w14:textId="69DF0150" w:rsidR="00F3562F" w:rsidRDefault="00F3562F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7/   LO Nr I Kępno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     ZSP Nr 1 Kępno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    0 : 1</w:t>
      </w:r>
    </w:p>
    <w:p w14:paraId="2B425B51" w14:textId="16290963" w:rsidR="00F3562F" w:rsidRDefault="00F3562F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8/   ZSP Koźmin Wlkp.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     I LO Ostrzeszów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    1 : 1</w:t>
      </w:r>
    </w:p>
    <w:p w14:paraId="2C641291" w14:textId="7608D41D" w:rsidR="00F3562F" w:rsidRDefault="00F3562F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9/   </w:t>
      </w:r>
      <w:r w:rsidR="008F198D">
        <w:rPr>
          <w:rFonts w:ascii="Arial" w:hAnsi="Arial" w:cs="Arial"/>
          <w:b/>
          <w:bCs/>
          <w:color w:val="000000"/>
          <w:sz w:val="22"/>
          <w:szCs w:val="22"/>
        </w:rPr>
        <w:t>ZSP nr 1 Kępno</w:t>
      </w:r>
      <w:r w:rsidR="008F198D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8F198D">
        <w:rPr>
          <w:rFonts w:ascii="Arial" w:hAnsi="Arial" w:cs="Arial"/>
          <w:b/>
          <w:bCs/>
          <w:color w:val="000000"/>
          <w:sz w:val="22"/>
          <w:szCs w:val="22"/>
        </w:rPr>
        <w:tab/>
        <w:t>-     IV LO Kalisz</w:t>
      </w:r>
      <w:r w:rsidR="008F198D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8F198D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8F198D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    2 : 0</w:t>
      </w:r>
    </w:p>
    <w:p w14:paraId="4D4F4B4E" w14:textId="01299D18" w:rsidR="008F198D" w:rsidRDefault="008F198D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10/ ZSP Koźmin Wlkp.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     LO Nr I Kępno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    1 : 1</w:t>
      </w:r>
    </w:p>
    <w:p w14:paraId="17C8140A" w14:textId="77777777" w:rsidR="008F198D" w:rsidRDefault="008F198D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1B58B1D" w14:textId="2ACB2689" w:rsidR="008F198D" w:rsidRDefault="008F198D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Najlepszy bramkarz: Dawid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Karnasiewicz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– ZSP Nr 1 Kępno</w:t>
      </w:r>
    </w:p>
    <w:p w14:paraId="23591018" w14:textId="052D7FD9" w:rsidR="008F198D" w:rsidRDefault="008F198D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Najlepszy zawodnik: Dawid Rachel  - ZSP Nr 1 Kępno</w:t>
      </w:r>
    </w:p>
    <w:p w14:paraId="272D0535" w14:textId="006E7D37" w:rsidR="008F198D" w:rsidRDefault="008F198D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Najlepszy  strzelec:   Mikołaj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Fusek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- LO Nr I Kępno</w:t>
      </w:r>
    </w:p>
    <w:p w14:paraId="6FC48051" w14:textId="77777777" w:rsidR="00F3562F" w:rsidRPr="00F3562F" w:rsidRDefault="00F3562F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B450B7C" w14:textId="2539A6BE" w:rsidR="00FE22EC" w:rsidRPr="00FE22EC" w:rsidRDefault="00FE22EC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  <w:bookmarkStart w:id="0" w:name="_GoBack"/>
      <w:bookmarkEnd w:id="0"/>
      <w:r w:rsidRPr="00FE22EC">
        <w:rPr>
          <w:rFonts w:ascii="Arial" w:hAnsi="Arial" w:cs="Arial"/>
          <w:b/>
          <w:bCs/>
          <w:i/>
          <w:color w:val="FF0000"/>
          <w:sz w:val="22"/>
          <w:szCs w:val="22"/>
          <w:u w:val="single"/>
        </w:rPr>
        <w:t xml:space="preserve">Kolejność końcowa </w:t>
      </w:r>
    </w:p>
    <w:p w14:paraId="0BBF5A20" w14:textId="77777777" w:rsidR="002B3E3A" w:rsidRDefault="002B3E3A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5E19B81" w14:textId="1D79A73F" w:rsidR="006F6473" w:rsidRDefault="00FE22EC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</w:t>
      </w:r>
      <w:r w:rsidR="008F198D">
        <w:rPr>
          <w:rFonts w:ascii="Arial" w:hAnsi="Arial" w:cs="Arial"/>
          <w:b/>
          <w:bCs/>
          <w:color w:val="000000"/>
          <w:sz w:val="22"/>
          <w:szCs w:val="22"/>
        </w:rPr>
        <w:t xml:space="preserve">     1m</w:t>
      </w:r>
      <w:r w:rsidR="008F198D">
        <w:rPr>
          <w:rFonts w:ascii="Arial" w:hAnsi="Arial" w:cs="Arial"/>
          <w:b/>
          <w:bCs/>
          <w:color w:val="000000"/>
          <w:sz w:val="22"/>
          <w:szCs w:val="22"/>
        </w:rPr>
        <w:tab/>
        <w:t>Zespół Szkół Ponad[odstawowych Nr 1 w Kępnie</w:t>
      </w:r>
    </w:p>
    <w:p w14:paraId="4DB2412E" w14:textId="7EA7DC63" w:rsidR="00FE22EC" w:rsidRDefault="008F198D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2m   Zespół S</w:t>
      </w:r>
      <w:r w:rsidR="00FE22EC">
        <w:rPr>
          <w:rFonts w:ascii="Arial" w:hAnsi="Arial" w:cs="Arial"/>
          <w:b/>
          <w:bCs/>
          <w:color w:val="000000"/>
          <w:sz w:val="22"/>
          <w:szCs w:val="22"/>
        </w:rPr>
        <w:t>zkół Po</w:t>
      </w:r>
      <w:r>
        <w:rPr>
          <w:rFonts w:ascii="Arial" w:hAnsi="Arial" w:cs="Arial"/>
          <w:b/>
          <w:bCs/>
          <w:color w:val="000000"/>
          <w:sz w:val="22"/>
          <w:szCs w:val="22"/>
        </w:rPr>
        <w:t>nadpodstawowych w  Koźminie Wlkp. / krotoszyński/</w:t>
      </w:r>
    </w:p>
    <w:p w14:paraId="3EC58C53" w14:textId="356DB634" w:rsidR="00FE22EC" w:rsidRDefault="008F198D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3m   Liceum Ogólnokształcące Nr I w Kępnie</w:t>
      </w:r>
    </w:p>
    <w:p w14:paraId="56CD4FAC" w14:textId="7C12598F" w:rsidR="00FE22EC" w:rsidRDefault="008F198D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4m   IV Liceum Ogólnokształcące w Kaliszu</w:t>
      </w:r>
    </w:p>
    <w:p w14:paraId="32C23948" w14:textId="1B5F7AE7" w:rsidR="009A08DB" w:rsidRDefault="009A08D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5m  </w:t>
      </w:r>
      <w:r w:rsidR="008F198D">
        <w:rPr>
          <w:rFonts w:ascii="Arial" w:hAnsi="Arial" w:cs="Arial"/>
          <w:b/>
          <w:bCs/>
          <w:color w:val="000000"/>
          <w:sz w:val="22"/>
          <w:szCs w:val="22"/>
        </w:rPr>
        <w:t xml:space="preserve"> I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Li</w:t>
      </w:r>
      <w:r w:rsidR="008F198D">
        <w:rPr>
          <w:rFonts w:ascii="Arial" w:hAnsi="Arial" w:cs="Arial"/>
          <w:b/>
          <w:bCs/>
          <w:color w:val="000000"/>
          <w:sz w:val="22"/>
          <w:szCs w:val="22"/>
        </w:rPr>
        <w:t>ceum Ogólnokształcące w Ostrzeszowie</w:t>
      </w:r>
    </w:p>
    <w:p w14:paraId="388983BD" w14:textId="77777777" w:rsidR="009A08DB" w:rsidRDefault="009A08D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E8FB03F" w14:textId="77777777" w:rsidR="009A08DB" w:rsidRDefault="009A08D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9691869" w14:textId="77777777" w:rsidR="009A08DB" w:rsidRDefault="009A08D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B177AB4" w14:textId="6BB7EC93" w:rsidR="006F6473" w:rsidRPr="001277B7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       </w:t>
      </w:r>
      <w:r w:rsidR="001277B7">
        <w:rPr>
          <w:rFonts w:ascii="Arial" w:hAnsi="Arial" w:cs="Arial"/>
          <w:b/>
          <w:bCs/>
          <w:color w:val="000000"/>
          <w:sz w:val="22"/>
          <w:szCs w:val="22"/>
        </w:rPr>
        <w:t xml:space="preserve">        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6F6473">
        <w:rPr>
          <w:rFonts w:ascii="Arial" w:hAnsi="Arial" w:cs="Arial"/>
          <w:b/>
          <w:bCs/>
          <w:i/>
          <w:color w:val="000000"/>
          <w:sz w:val="22"/>
          <w:szCs w:val="22"/>
        </w:rPr>
        <w:t>Koordynator Rejonu Kalisz  Mirosław Dębowski</w:t>
      </w:r>
    </w:p>
    <w:p w14:paraId="7C0F828C" w14:textId="77777777" w:rsidR="00F22BEA" w:rsidRPr="008A2D3E" w:rsidRDefault="00F22BEA" w:rsidP="00F22BEA"/>
    <w:p w14:paraId="7BD616C2" w14:textId="1BDC12A8" w:rsidR="003B51AB" w:rsidRDefault="003B51AB" w:rsidP="00D1083C">
      <w:pPr>
        <w:jc w:val="center"/>
        <w:rPr>
          <w:sz w:val="32"/>
          <w:szCs w:val="32"/>
        </w:rPr>
      </w:pPr>
    </w:p>
    <w:p w14:paraId="3E25F72C" w14:textId="3B0FC4A2" w:rsidR="00D1083C" w:rsidRPr="00D1083C" w:rsidRDefault="00D1083C" w:rsidP="00D1083C">
      <w:pPr>
        <w:jc w:val="center"/>
        <w:rPr>
          <w:sz w:val="32"/>
          <w:szCs w:val="32"/>
        </w:rPr>
      </w:pPr>
    </w:p>
    <w:sectPr w:rsidR="00D1083C" w:rsidRPr="00D1083C" w:rsidSect="00DD2CBA">
      <w:headerReference w:type="default" r:id="rId7"/>
      <w:footerReference w:type="default" r:id="rId8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257092" w14:textId="77777777" w:rsidR="00F3562F" w:rsidRDefault="00F3562F">
      <w:r>
        <w:separator/>
      </w:r>
    </w:p>
  </w:endnote>
  <w:endnote w:type="continuationSeparator" w:id="0">
    <w:p w14:paraId="57CDB34C" w14:textId="77777777" w:rsidR="00F3562F" w:rsidRDefault="00F3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F3562F" w:rsidRDefault="00F3562F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PROJEKT WSPÓŁFINANSOWANY PRZEZ:</w:t>
    </w:r>
  </w:p>
  <w:p w14:paraId="65533995" w14:textId="558F7C9C" w:rsidR="00F3562F" w:rsidRDefault="00F3562F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F3562F" w:rsidRDefault="00F3562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9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F3562F" w:rsidRDefault="00F3562F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F3562F" w:rsidRDefault="00F3562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F1515D8" id="Pole tekstowe 2" o:spid="_x0000_s1030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F3562F" w:rsidRDefault="00F3562F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F3562F" w:rsidRDefault="00F3562F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F3562F" w:rsidRDefault="00F3562F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F3562F" w:rsidRPr="00A00420" w:rsidRDefault="00F3562F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ACB777" w14:textId="77777777" w:rsidR="00F3562F" w:rsidRDefault="00F3562F">
      <w:r>
        <w:separator/>
      </w:r>
    </w:p>
  </w:footnote>
  <w:footnote w:type="continuationSeparator" w:id="0">
    <w:p w14:paraId="7A9BB79C" w14:textId="77777777" w:rsidR="00F3562F" w:rsidRDefault="00F356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6664E757" w:rsidR="00F3562F" w:rsidRPr="00A00420" w:rsidRDefault="00F3562F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XXI</w:t>
    </w:r>
    <w:r>
      <w:rPr>
        <w:rFonts w:ascii="Arial" w:hAnsi="Arial" w:cs="Arial"/>
        <w:spacing w:val="20"/>
        <w:sz w:val="24"/>
      </w:rPr>
      <w:t>V</w:t>
    </w:r>
    <w:r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2B75ADD7" w:rsidR="00F3562F" w:rsidRPr="00A00420" w:rsidRDefault="00F3562F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202</w:t>
    </w:r>
    <w:r>
      <w:rPr>
        <w:rFonts w:ascii="Arial" w:hAnsi="Arial" w:cs="Arial"/>
        <w:spacing w:val="20"/>
        <w:sz w:val="24"/>
      </w:rPr>
      <w:t>2</w:t>
    </w:r>
    <w:r w:rsidRPr="00A00420">
      <w:rPr>
        <w:rFonts w:ascii="Arial" w:hAnsi="Arial" w:cs="Arial"/>
        <w:spacing w:val="20"/>
        <w:sz w:val="24"/>
      </w:rPr>
      <w:t>/202</w:t>
    </w:r>
    <w:r>
      <w:rPr>
        <w:rFonts w:ascii="Arial" w:hAnsi="Arial" w:cs="Arial"/>
        <w:spacing w:val="20"/>
        <w:sz w:val="24"/>
      </w:rPr>
      <w:t>3</w:t>
    </w:r>
  </w:p>
  <w:p w14:paraId="59192193" w14:textId="77777777" w:rsidR="00F3562F" w:rsidRPr="0019313F" w:rsidRDefault="00F3562F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F3562F" w:rsidRDefault="00F3562F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402E9E7D" w:rsidR="00F3562F" w:rsidRDefault="00F3562F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8C502B6">
              <wp:simplePos x="0" y="0"/>
              <wp:positionH relativeFrom="column">
                <wp:posOffset>1192530</wp:posOffset>
              </wp:positionH>
              <wp:positionV relativeFrom="paragraph">
                <wp:posOffset>7620</wp:posOffset>
              </wp:positionV>
              <wp:extent cx="1695450" cy="16002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CCC2BA" w14:textId="48673866" w:rsidR="00F3562F" w:rsidRDefault="00F3562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37FF2" wp14:editId="7104B5D1">
                                <wp:extent cx="1581602" cy="1514475"/>
                                <wp:effectExtent l="0" t="0" r="0" b="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532" cy="1527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3077471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93.9pt;margin-top:.6pt;width:133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" fillcolor="white [3201]" stroked="f" strokeweight=".5pt">
              <v:textbox>
                <w:txbxContent>
                  <w:p w14:paraId="45CCC2BA" w14:textId="48673866" w:rsidR="00884532" w:rsidRDefault="00CF40BA">
                    <w:r>
                      <w:rPr>
                        <w:noProof/>
                      </w:rPr>
                      <w:drawing>
                        <wp:inline distT="0" distB="0" distL="0" distR="0" wp14:anchorId="15737FF2" wp14:editId="7104B5D1">
                          <wp:extent cx="1581602" cy="1514475"/>
                          <wp:effectExtent l="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532" cy="1527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79246BE8">
              <wp:simplePos x="0" y="0"/>
              <wp:positionH relativeFrom="column">
                <wp:posOffset>3088005</wp:posOffset>
              </wp:positionH>
              <wp:positionV relativeFrom="paragraph">
                <wp:posOffset>17145</wp:posOffset>
              </wp:positionV>
              <wp:extent cx="2724150" cy="93345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D9488" w14:textId="77777777" w:rsidR="00F3562F" w:rsidRPr="00CF40BA" w:rsidRDefault="00F3562F" w:rsidP="00CF40B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0883B9" w14:textId="5D9B2EC1" w:rsidR="00F3562F" w:rsidRDefault="00F3562F" w:rsidP="00CF40B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BA02EC" wp14:editId="4D2F6B41">
                                <wp:extent cx="2534920" cy="539750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492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379F433" id="Pole tekstowe 10" o:spid="_x0000_s1027" type="#_x0000_t202" style="position:absolute;left:0;text-align:left;margin-left:243.15pt;margin-top:1.35pt;width:214.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" fillcolor="white [3201]" stroked="f" strokeweight=".5pt">
              <v:textbox>
                <w:txbxContent>
                  <w:p w14:paraId="255D9488" w14:textId="77777777" w:rsidR="00CF40BA" w:rsidRPr="00CF40BA" w:rsidRDefault="00CF40BA" w:rsidP="00CF40B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730883B9" w14:textId="5D9B2EC1" w:rsidR="00884532" w:rsidRDefault="00CF40BA" w:rsidP="00CF40B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BA02EC" wp14:editId="4D2F6B41">
                          <wp:extent cx="2534920" cy="539750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492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7E78DD" w14:textId="1BEF9FB6" w:rsidR="00F3562F" w:rsidRDefault="00F3562F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F3562F" w:rsidRDefault="00F3562F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F3562F" w:rsidRDefault="00F3562F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F3562F" w:rsidRDefault="00F3562F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9E22031" w14:textId="6A5DB1DC" w:rsidR="00F3562F" w:rsidRDefault="00F3562F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E97CE9" wp14:editId="12A9851B">
              <wp:simplePos x="0" y="0"/>
              <wp:positionH relativeFrom="column">
                <wp:posOffset>3097530</wp:posOffset>
              </wp:positionH>
              <wp:positionV relativeFrom="paragraph">
                <wp:posOffset>64770</wp:posOffset>
              </wp:positionV>
              <wp:extent cx="2705100" cy="533400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DAB43" w14:textId="77777777" w:rsidR="00F3562F" w:rsidRPr="00D4669A" w:rsidRDefault="00F3562F" w:rsidP="00CF40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D4669A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wielkopolski kurator oświaty</w:t>
                          </w:r>
                        </w:p>
                        <w:p w14:paraId="58DFD9BE" w14:textId="77777777" w:rsidR="00F3562F" w:rsidRPr="00D4669A" w:rsidRDefault="00F3562F" w:rsidP="00CF40B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D4669A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Robert Gaweł</w:t>
                          </w:r>
                        </w:p>
                        <w:p w14:paraId="144BAF5D" w14:textId="77777777" w:rsidR="00F3562F" w:rsidRDefault="00F3562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3E97CE9" id="Pole tekstowe 13" o:spid="_x0000_s1028" type="#_x0000_t202" style="position:absolute;left:0;text-align:left;margin-left:243.9pt;margin-top:5.1pt;width:21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" fillcolor="white [3201]" stroked="f" strokeweight=".5pt">
              <v:textbox>
                <w:txbxContent>
                  <w:p w14:paraId="003DAB43" w14:textId="77777777" w:rsidR="00CF40BA" w:rsidRPr="00D4669A" w:rsidRDefault="00CF40BA" w:rsidP="00CF40B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D4669A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wielkopolski kurator oświaty</w:t>
                    </w:r>
                  </w:p>
                  <w:p w14:paraId="58DFD9BE" w14:textId="77777777" w:rsidR="00CF40BA" w:rsidRPr="00D4669A" w:rsidRDefault="00CF40BA" w:rsidP="00CF40BA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D4669A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Robert Gaweł</w:t>
                    </w:r>
                  </w:p>
                  <w:p w14:paraId="144BAF5D" w14:textId="77777777" w:rsidR="00CF40BA" w:rsidRDefault="00CF40BA"/>
                </w:txbxContent>
              </v:textbox>
            </v:shape>
          </w:pict>
        </mc:Fallback>
      </mc:AlternateContent>
    </w:r>
  </w:p>
  <w:p w14:paraId="33FDBCFC" w14:textId="03DA578F" w:rsidR="00F3562F" w:rsidRDefault="00F3562F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694472F9" w14:textId="77777777" w:rsidR="00F3562F" w:rsidRPr="00A00420" w:rsidRDefault="00F3562F" w:rsidP="0019313F">
    <w:pPr>
      <w:pStyle w:val="Stopka"/>
      <w:jc w:val="center"/>
      <w:rPr>
        <w:rFonts w:ascii="Arial" w:hAnsi="Arial" w:cs="Arial"/>
        <w:b/>
        <w:bCs/>
        <w:color w:val="0000FF"/>
      </w:rPr>
    </w:pPr>
  </w:p>
  <w:p w14:paraId="4598DE30" w14:textId="77777777" w:rsidR="00F3562F" w:rsidRPr="0019313F" w:rsidRDefault="00F3562F">
    <w:pPr>
      <w:pStyle w:val="Stopka"/>
      <w:jc w:val="center"/>
      <w:rPr>
        <w:rFonts w:ascii="Bookman Old Style" w:hAnsi="Bookman Old Style" w:cs="Tahoma"/>
        <w:b/>
        <w:bCs/>
        <w:smallCaps/>
        <w:color w:val="0000FF"/>
        <w:sz w:val="10"/>
      </w:rPr>
    </w:pPr>
  </w:p>
  <w:p w14:paraId="116C8AB1" w14:textId="3A01AF97" w:rsidR="00F3562F" w:rsidRDefault="00F3562F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 w15:restartNumberingAfterBreak="0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 w15:restartNumberingAfterBreak="0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5" w15:restartNumberingAfterBreak="0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 w15:restartNumberingAfterBreak="0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8" w15:restartNumberingAfterBreak="0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 w15:restartNumberingAfterBreak="0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 w15:restartNumberingAfterBreak="0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3" w15:restartNumberingAfterBreak="0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6" w15:restartNumberingAfterBreak="0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8" w15:restartNumberingAfterBreak="0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36"/>
  </w:num>
  <w:num w:numId="4">
    <w:abstractNumId w:val="2"/>
  </w:num>
  <w:num w:numId="5">
    <w:abstractNumId w:val="18"/>
  </w:num>
  <w:num w:numId="6">
    <w:abstractNumId w:val="14"/>
  </w:num>
  <w:num w:numId="7">
    <w:abstractNumId w:val="7"/>
  </w:num>
  <w:num w:numId="8">
    <w:abstractNumId w:val="34"/>
  </w:num>
  <w:num w:numId="9">
    <w:abstractNumId w:val="9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0"/>
  </w:num>
  <w:num w:numId="16">
    <w:abstractNumId w:val="3"/>
  </w:num>
  <w:num w:numId="17">
    <w:abstractNumId w:val="17"/>
  </w:num>
  <w:num w:numId="18">
    <w:abstractNumId w:val="16"/>
  </w:num>
  <w:num w:numId="19">
    <w:abstractNumId w:val="22"/>
  </w:num>
  <w:num w:numId="20">
    <w:abstractNumId w:val="20"/>
  </w:num>
  <w:num w:numId="21">
    <w:abstractNumId w:val="10"/>
  </w:num>
  <w:num w:numId="22">
    <w:abstractNumId w:val="31"/>
  </w:num>
  <w:num w:numId="23">
    <w:abstractNumId w:val="19"/>
  </w:num>
  <w:num w:numId="24">
    <w:abstractNumId w:val="24"/>
  </w:num>
  <w:num w:numId="25">
    <w:abstractNumId w:val="23"/>
  </w:num>
  <w:num w:numId="26">
    <w:abstractNumId w:val="11"/>
  </w:num>
  <w:num w:numId="27">
    <w:abstractNumId w:val="8"/>
  </w:num>
  <w:num w:numId="28">
    <w:abstractNumId w:val="1"/>
  </w:num>
  <w:num w:numId="29">
    <w:abstractNumId w:val="26"/>
  </w:num>
  <w:num w:numId="30">
    <w:abstractNumId w:val="33"/>
  </w:num>
  <w:num w:numId="31">
    <w:abstractNumId w:val="6"/>
  </w:num>
  <w:num w:numId="32">
    <w:abstractNumId w:val="13"/>
  </w:num>
  <w:num w:numId="33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</w:num>
  <w:num w:numId="35">
    <w:abstractNumId w:val="28"/>
  </w:num>
  <w:num w:numId="36">
    <w:abstractNumId w:val="29"/>
  </w:num>
  <w:num w:numId="37">
    <w:abstractNumId w:val="27"/>
  </w:num>
  <w:num w:numId="38">
    <w:abstractNumId w:val="37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352AC"/>
    <w:rsid w:val="00037AC2"/>
    <w:rsid w:val="000438DE"/>
    <w:rsid w:val="00046255"/>
    <w:rsid w:val="000467B3"/>
    <w:rsid w:val="00060855"/>
    <w:rsid w:val="0007308D"/>
    <w:rsid w:val="00077C48"/>
    <w:rsid w:val="0009041F"/>
    <w:rsid w:val="000A783E"/>
    <w:rsid w:val="000B54F6"/>
    <w:rsid w:val="000B5C65"/>
    <w:rsid w:val="000C00C9"/>
    <w:rsid w:val="000D29F3"/>
    <w:rsid w:val="000D3102"/>
    <w:rsid w:val="000E7610"/>
    <w:rsid w:val="00101573"/>
    <w:rsid w:val="001277B7"/>
    <w:rsid w:val="00130EE1"/>
    <w:rsid w:val="0014597A"/>
    <w:rsid w:val="001500A4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B3E3A"/>
    <w:rsid w:val="002C6077"/>
    <w:rsid w:val="002D3FE3"/>
    <w:rsid w:val="002F6425"/>
    <w:rsid w:val="00301AAB"/>
    <w:rsid w:val="00306473"/>
    <w:rsid w:val="00322B0F"/>
    <w:rsid w:val="003371B0"/>
    <w:rsid w:val="00344D38"/>
    <w:rsid w:val="00345797"/>
    <w:rsid w:val="00345C7B"/>
    <w:rsid w:val="00351CB0"/>
    <w:rsid w:val="00364205"/>
    <w:rsid w:val="003724C9"/>
    <w:rsid w:val="00380657"/>
    <w:rsid w:val="00385E9C"/>
    <w:rsid w:val="003A2563"/>
    <w:rsid w:val="003A4C43"/>
    <w:rsid w:val="003B51AB"/>
    <w:rsid w:val="003C75AE"/>
    <w:rsid w:val="003E4885"/>
    <w:rsid w:val="003F0A39"/>
    <w:rsid w:val="00400BA0"/>
    <w:rsid w:val="00405D3B"/>
    <w:rsid w:val="00425D81"/>
    <w:rsid w:val="00427083"/>
    <w:rsid w:val="00431346"/>
    <w:rsid w:val="00452960"/>
    <w:rsid w:val="004817F5"/>
    <w:rsid w:val="00482326"/>
    <w:rsid w:val="00485D16"/>
    <w:rsid w:val="00492993"/>
    <w:rsid w:val="004E554A"/>
    <w:rsid w:val="004F3E6C"/>
    <w:rsid w:val="005039C4"/>
    <w:rsid w:val="0052578C"/>
    <w:rsid w:val="00537477"/>
    <w:rsid w:val="0055266D"/>
    <w:rsid w:val="005653B9"/>
    <w:rsid w:val="005755D8"/>
    <w:rsid w:val="00590EEC"/>
    <w:rsid w:val="005B46AA"/>
    <w:rsid w:val="005E3D53"/>
    <w:rsid w:val="005E4391"/>
    <w:rsid w:val="00662504"/>
    <w:rsid w:val="00682670"/>
    <w:rsid w:val="006A328B"/>
    <w:rsid w:val="006A348C"/>
    <w:rsid w:val="006B20F8"/>
    <w:rsid w:val="006B7615"/>
    <w:rsid w:val="006C2E8E"/>
    <w:rsid w:val="006D0AF1"/>
    <w:rsid w:val="006D4D99"/>
    <w:rsid w:val="006D7BB4"/>
    <w:rsid w:val="006F6473"/>
    <w:rsid w:val="006F6876"/>
    <w:rsid w:val="00713653"/>
    <w:rsid w:val="00722215"/>
    <w:rsid w:val="00755238"/>
    <w:rsid w:val="007704A4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E3637"/>
    <w:rsid w:val="007F0BB6"/>
    <w:rsid w:val="00806772"/>
    <w:rsid w:val="008160E7"/>
    <w:rsid w:val="00836C32"/>
    <w:rsid w:val="00851F79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6B35"/>
    <w:rsid w:val="008F198D"/>
    <w:rsid w:val="00905B53"/>
    <w:rsid w:val="0092533D"/>
    <w:rsid w:val="00942B6C"/>
    <w:rsid w:val="00987254"/>
    <w:rsid w:val="00993737"/>
    <w:rsid w:val="009A08DB"/>
    <w:rsid w:val="009C3CE1"/>
    <w:rsid w:val="00A00420"/>
    <w:rsid w:val="00A21442"/>
    <w:rsid w:val="00A32DDF"/>
    <w:rsid w:val="00A44664"/>
    <w:rsid w:val="00A54E9C"/>
    <w:rsid w:val="00A7218D"/>
    <w:rsid w:val="00A91B1A"/>
    <w:rsid w:val="00A9565C"/>
    <w:rsid w:val="00AA2DD4"/>
    <w:rsid w:val="00AB0F0D"/>
    <w:rsid w:val="00AB25F8"/>
    <w:rsid w:val="00AD3F8E"/>
    <w:rsid w:val="00AF23BD"/>
    <w:rsid w:val="00B0705E"/>
    <w:rsid w:val="00B4528B"/>
    <w:rsid w:val="00B83702"/>
    <w:rsid w:val="00B846F1"/>
    <w:rsid w:val="00BD5668"/>
    <w:rsid w:val="00BE4C90"/>
    <w:rsid w:val="00BE5B1A"/>
    <w:rsid w:val="00C01C29"/>
    <w:rsid w:val="00C17B16"/>
    <w:rsid w:val="00C227DF"/>
    <w:rsid w:val="00C31FEF"/>
    <w:rsid w:val="00C341B3"/>
    <w:rsid w:val="00C50898"/>
    <w:rsid w:val="00C54265"/>
    <w:rsid w:val="00C73A52"/>
    <w:rsid w:val="00C90FA8"/>
    <w:rsid w:val="00CA51E4"/>
    <w:rsid w:val="00CC173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544EF"/>
    <w:rsid w:val="00D565D1"/>
    <w:rsid w:val="00D6143D"/>
    <w:rsid w:val="00D82EEA"/>
    <w:rsid w:val="00D9143F"/>
    <w:rsid w:val="00D918E8"/>
    <w:rsid w:val="00DA09FE"/>
    <w:rsid w:val="00DD095A"/>
    <w:rsid w:val="00DD2CBA"/>
    <w:rsid w:val="00DE3A14"/>
    <w:rsid w:val="00E07CB6"/>
    <w:rsid w:val="00E30572"/>
    <w:rsid w:val="00E31B8E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2BEA"/>
    <w:rsid w:val="00F3562F"/>
    <w:rsid w:val="00F44C15"/>
    <w:rsid w:val="00F737BA"/>
    <w:rsid w:val="00F943B3"/>
    <w:rsid w:val="00FA727A"/>
    <w:rsid w:val="00FE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8248778F</Template>
  <TotalTime>1</TotalTime>
  <Pages>2</Pages>
  <Words>229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WIELKOPOLSKIE IGRZYSKA MŁODZIEŻY SZKOLNEJ</vt:lpstr>
    </vt:vector>
  </TitlesOfParts>
  <Company/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WIELKOPOLSKIE IGRZYSKA MŁODZIEŻY SZKOLNEJ</dc:title>
  <dc:subject/>
  <dc:creator>Agnieszka</dc:creator>
  <cp:keywords/>
  <cp:lastModifiedBy>Mirosław Dębowski</cp:lastModifiedBy>
  <cp:revision>2</cp:revision>
  <cp:lastPrinted>2022-10-31T11:23:00Z</cp:lastPrinted>
  <dcterms:created xsi:type="dcterms:W3CDTF">2023-01-31T09:27:00Z</dcterms:created>
  <dcterms:modified xsi:type="dcterms:W3CDTF">2023-01-31T09:27:00Z</dcterms:modified>
</cp:coreProperties>
</file>