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7515E4C" w14:textId="74975F58" w:rsidR="006F6473" w:rsidRDefault="00B572BC" w:rsidP="006F6473">
      <w:pPr>
        <w:rPr>
          <w:rStyle w:val="Hipercze"/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fldChar w:fldCharType="begin"/>
      </w:r>
      <w:r>
        <w:rPr>
          <w:rStyle w:val="Hipercze"/>
          <w:color w:val="FFFFFF" w:themeColor="background1"/>
          <w14:textFill>
            <w14:noFill/>
          </w14:textFill>
        </w:rPr>
        <w:instrText xml:space="preserve"> HYPERLINK "https://docs.google.com/forms/d/e/1FAIpQLSd8CcxWdvSAQheq4Fd3miz7AEi4B4qiIcjQoZtcc8R6yp_" </w:instrText>
      </w:r>
      <w:r>
        <w:rPr>
          <w:rStyle w:val="Hipercze"/>
          <w:color w:val="FFFFFF" w:themeColor="background1"/>
          <w14:textFill>
            <w14:noFill/>
          </w14:textFill>
        </w:rPr>
        <w:fldChar w:fldCharType="separate"/>
      </w:r>
      <w:r w:rsidR="006F6473" w:rsidRPr="00854DF1">
        <w:rPr>
          <w:rStyle w:val="Hipercze"/>
          <w:color w:val="FFFFFF" w:themeColor="background1"/>
          <w14:textFill>
            <w14:noFill/>
          </w14:textFill>
        </w:rPr>
        <w:t>https://docs.google.com/forms/d/e/1FAIpQLSd8CcxWdvSAQheq4Fd3miz7AEi4B4qiIcjQoZtcc8R6yp_</w:t>
      </w:r>
      <w:r>
        <w:rPr>
          <w:rStyle w:val="Hipercze"/>
          <w:color w:val="FFFFFF" w:themeColor="background1"/>
          <w14:textFill>
            <w14:noFill/>
          </w14:textFill>
        </w:rPr>
        <w:fldChar w:fldCharType="end"/>
      </w:r>
    </w:p>
    <w:p w14:paraId="2CD8F0EC" w14:textId="77777777" w:rsidR="002B3E3A" w:rsidRDefault="006F6473" w:rsidP="006F6473">
      <w:pPr>
        <w:rPr>
          <w:rStyle w:val="Hipercze"/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</w:t>
      </w:r>
    </w:p>
    <w:p w14:paraId="550C00CC" w14:textId="112A7D0A" w:rsidR="00F22BEA" w:rsidRPr="006F6473" w:rsidRDefault="002B3E3A" w:rsidP="006F6473">
      <w:pPr>
        <w:rPr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 </w:t>
      </w:r>
      <w:r w:rsidR="006F6473">
        <w:rPr>
          <w:rStyle w:val="Hipercze"/>
          <w:color w:val="FFFFFF" w:themeColor="background1"/>
          <w14:textFill>
            <w14:noFill/>
          </w14:textFill>
        </w:rPr>
        <w:t xml:space="preserve"> </w:t>
      </w:r>
      <w:r w:rsidR="00F22BEA" w:rsidRPr="000C00C9">
        <w:rPr>
          <w:rFonts w:ascii="Arial" w:hAnsi="Arial" w:cs="Arial"/>
          <w:b/>
          <w:bCs/>
          <w:color w:val="FF0000"/>
        </w:rPr>
        <w:t>KOMUNIKAT KOŃCOWY</w:t>
      </w:r>
    </w:p>
    <w:p w14:paraId="6013B33D" w14:textId="77777777" w:rsidR="000C00C9" w:rsidRDefault="000C00C9" w:rsidP="00F22BEA">
      <w:pPr>
        <w:pStyle w:val="NormalnyWeb"/>
        <w:spacing w:before="0" w:beforeAutospacing="0" w:after="0" w:afterAutospacing="0"/>
        <w:jc w:val="center"/>
      </w:pPr>
    </w:p>
    <w:p w14:paraId="48876342" w14:textId="2151DFC1" w:rsidR="00F22BEA" w:rsidRPr="000C00C9" w:rsidRDefault="000C00C9" w:rsidP="00F22BEA">
      <w:pPr>
        <w:pStyle w:val="NormalnyWeb"/>
        <w:spacing w:before="0" w:beforeAutospacing="0" w:after="0" w:afterAutospacing="0"/>
        <w:jc w:val="center"/>
        <w:rPr>
          <w:color w:val="0070C0"/>
        </w:rPr>
      </w:pPr>
      <w:r w:rsidRPr="000C00C9">
        <w:rPr>
          <w:rFonts w:ascii="Arial" w:hAnsi="Arial" w:cs="Arial"/>
          <w:b/>
          <w:bCs/>
          <w:color w:val="0070C0"/>
        </w:rPr>
        <w:t>XXIV WIMS   FINAŁ RE</w:t>
      </w:r>
      <w:r w:rsidR="00FE22EC">
        <w:rPr>
          <w:rFonts w:ascii="Arial" w:hAnsi="Arial" w:cs="Arial"/>
          <w:b/>
          <w:bCs/>
          <w:color w:val="0070C0"/>
        </w:rPr>
        <w:t xml:space="preserve">JONU KALISZ W  PIŁCE </w:t>
      </w:r>
      <w:r w:rsidR="00501216">
        <w:rPr>
          <w:rFonts w:ascii="Arial" w:hAnsi="Arial" w:cs="Arial"/>
          <w:b/>
          <w:bCs/>
          <w:color w:val="0070C0"/>
        </w:rPr>
        <w:t>KOSZYKOWEJ</w:t>
      </w:r>
      <w:r w:rsidR="00FE22EC">
        <w:rPr>
          <w:rFonts w:ascii="Arial" w:hAnsi="Arial" w:cs="Arial"/>
          <w:b/>
          <w:bCs/>
          <w:color w:val="0070C0"/>
        </w:rPr>
        <w:t xml:space="preserve"> </w:t>
      </w:r>
      <w:r w:rsidR="0071387B">
        <w:rPr>
          <w:rFonts w:ascii="Arial" w:hAnsi="Arial" w:cs="Arial"/>
          <w:b/>
          <w:bCs/>
          <w:color w:val="0070C0"/>
        </w:rPr>
        <w:t>CHŁOPCÓW</w:t>
      </w:r>
      <w:r w:rsidR="00FE22EC">
        <w:rPr>
          <w:rFonts w:ascii="Arial" w:hAnsi="Arial" w:cs="Arial"/>
          <w:b/>
          <w:bCs/>
          <w:color w:val="0070C0"/>
        </w:rPr>
        <w:t xml:space="preserve"> - LICEALIADA</w:t>
      </w:r>
    </w:p>
    <w:p w14:paraId="143FBA5A" w14:textId="4EDF1ACB" w:rsidR="00F22BEA" w:rsidRPr="000C00C9" w:rsidRDefault="000C00C9" w:rsidP="000C00C9">
      <w:pPr>
        <w:pStyle w:val="NormalnyWeb"/>
        <w:spacing w:before="0" w:beforeAutospacing="0" w:after="0" w:afterAutospacing="0"/>
        <w:rPr>
          <w:color w:val="0070C0"/>
        </w:rPr>
      </w:pPr>
      <w:r w:rsidRPr="000C00C9">
        <w:rPr>
          <w:color w:val="0070C0"/>
        </w:rPr>
        <w:t xml:space="preserve">                                                             </w:t>
      </w:r>
      <w:r w:rsidR="00F22BEA" w:rsidRPr="000C00C9">
        <w:rPr>
          <w:rFonts w:ascii="Arial" w:hAnsi="Arial" w:cs="Arial"/>
          <w:b/>
          <w:bCs/>
          <w:color w:val="0070C0"/>
        </w:rPr>
        <w:t>ROK SZKOLNY 2022/2023</w:t>
      </w:r>
    </w:p>
    <w:p w14:paraId="0FB339AC" w14:textId="77777777" w:rsidR="003E4885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  </w:t>
      </w:r>
    </w:p>
    <w:p w14:paraId="12509E49" w14:textId="30092CBC" w:rsidR="00F22BEA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FE22E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71387B">
        <w:rPr>
          <w:rFonts w:ascii="Arial" w:hAnsi="Arial" w:cs="Arial"/>
          <w:b/>
          <w:bCs/>
          <w:color w:val="000000"/>
          <w:sz w:val="22"/>
          <w:szCs w:val="22"/>
        </w:rPr>
        <w:t>10</w:t>
      </w:r>
      <w:r w:rsidR="00501216">
        <w:rPr>
          <w:rFonts w:ascii="Arial" w:hAnsi="Arial" w:cs="Arial"/>
          <w:b/>
          <w:bCs/>
          <w:color w:val="000000"/>
          <w:sz w:val="22"/>
          <w:szCs w:val="22"/>
        </w:rPr>
        <w:t xml:space="preserve"> marca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202</w:t>
      </w:r>
      <w:r w:rsidR="00501216">
        <w:rPr>
          <w:rFonts w:ascii="Arial" w:hAnsi="Arial" w:cs="Arial"/>
          <w:b/>
          <w:bCs/>
          <w:color w:val="000000"/>
          <w:sz w:val="22"/>
          <w:szCs w:val="22"/>
        </w:rPr>
        <w:t xml:space="preserve">3 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>r</w:t>
      </w:r>
    </w:p>
    <w:p w14:paraId="3BF9DFE7" w14:textId="033C5A24" w:rsidR="00F22BE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FE22EC">
        <w:rPr>
          <w:rFonts w:ascii="Arial" w:hAnsi="Arial" w:cs="Arial"/>
          <w:b/>
          <w:bCs/>
          <w:color w:val="000000"/>
          <w:sz w:val="22"/>
          <w:szCs w:val="22"/>
        </w:rPr>
        <w:t xml:space="preserve"> Hala Sportowa </w:t>
      </w:r>
      <w:r w:rsidR="0071387B">
        <w:rPr>
          <w:rFonts w:ascii="Arial" w:hAnsi="Arial" w:cs="Arial"/>
          <w:b/>
          <w:bCs/>
          <w:color w:val="000000"/>
          <w:sz w:val="22"/>
          <w:szCs w:val="22"/>
        </w:rPr>
        <w:t>Technikum Św. Józefa w Kaliszu</w:t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 xml:space="preserve"> ul. </w:t>
      </w:r>
      <w:r w:rsidR="0071387B">
        <w:rPr>
          <w:rFonts w:ascii="Arial" w:hAnsi="Arial" w:cs="Arial"/>
          <w:b/>
          <w:bCs/>
          <w:color w:val="000000"/>
          <w:sz w:val="22"/>
          <w:szCs w:val="22"/>
        </w:rPr>
        <w:t>Złota 31</w:t>
      </w:r>
    </w:p>
    <w:p w14:paraId="5B0F809A" w14:textId="32CDC02C" w:rsidR="001277B7" w:rsidRDefault="001277B7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A492B9F" w14:textId="44EB05F7" w:rsidR="00FE22EC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 w:rsidRPr="009A08DB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Do turnieju  zakwalifikowano 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>5</w:t>
      </w:r>
      <w:r w:rsidRPr="009A08DB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 drużyn. </w:t>
      </w:r>
    </w:p>
    <w:p w14:paraId="0750C01B" w14:textId="3FE68A73" w:rsid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</w:p>
    <w:p w14:paraId="0A5A31ED" w14:textId="76D33918" w:rsidR="0071387B" w:rsidRP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  <w:r w:rsidRPr="0071387B"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  <w:t>Grupa A:</w:t>
      </w:r>
    </w:p>
    <w:p w14:paraId="0D8379ED" w14:textId="25E652EB" w:rsid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ZS nr 1 Ostrzeszów – III LO Kalisz</w:t>
      </w:r>
      <w:r w:rsidR="005115B7">
        <w:rPr>
          <w:rFonts w:ascii="Arial" w:hAnsi="Arial" w:cs="Arial"/>
          <w:b/>
          <w:bCs/>
          <w:i/>
          <w:color w:val="000000"/>
          <w:sz w:val="22"/>
          <w:szCs w:val="22"/>
        </w:rPr>
        <w:tab/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ab/>
        <w:t>42:38</w:t>
      </w:r>
    </w:p>
    <w:p w14:paraId="4513162E" w14:textId="0846B0B7" w:rsid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</w:p>
    <w:p w14:paraId="1AF61355" w14:textId="13592431" w:rsidR="0071387B" w:rsidRP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  <w:r w:rsidRPr="0071387B"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  <w:t>Grupa B</w:t>
      </w:r>
      <w:r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  <w:t>:</w:t>
      </w:r>
    </w:p>
    <w:p w14:paraId="04AA5116" w14:textId="2AB98BA1" w:rsidR="00501216" w:rsidRDefault="00501216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1-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TŚJ </w:t>
      </w:r>
      <w:r>
        <w:rPr>
          <w:rFonts w:ascii="Arial" w:hAnsi="Arial" w:cs="Arial"/>
          <w:b/>
          <w:bCs/>
          <w:i/>
          <w:color w:val="000000"/>
          <w:sz w:val="22"/>
          <w:szCs w:val="22"/>
        </w:rPr>
        <w:t>K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alisz </w:t>
      </w:r>
      <w:r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 – 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>I LO Pleszew</w:t>
      </w:r>
      <w:r>
        <w:rPr>
          <w:rFonts w:ascii="Arial" w:hAnsi="Arial" w:cs="Arial"/>
          <w:b/>
          <w:bCs/>
          <w:i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i/>
          <w:color w:val="000000"/>
          <w:sz w:val="22"/>
          <w:szCs w:val="22"/>
        </w:rPr>
        <w:tab/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>37</w:t>
      </w:r>
      <w:r>
        <w:rPr>
          <w:rFonts w:ascii="Arial" w:hAnsi="Arial" w:cs="Arial"/>
          <w:b/>
          <w:bCs/>
          <w:i/>
          <w:color w:val="000000"/>
          <w:sz w:val="22"/>
          <w:szCs w:val="22"/>
        </w:rPr>
        <w:t>:3</w:t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>0</w:t>
      </w:r>
    </w:p>
    <w:p w14:paraId="3617E0A7" w14:textId="2536E135" w:rsidR="00501216" w:rsidRDefault="00501216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</w:p>
    <w:p w14:paraId="456A7104" w14:textId="70CEE185" w:rsidR="00501216" w:rsidRDefault="00501216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2-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>LO nr 1 Kępno</w:t>
      </w:r>
      <w:r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 – 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I LO </w:t>
      </w:r>
      <w:r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 Pleszew</w:t>
      </w:r>
      <w:r>
        <w:rPr>
          <w:rFonts w:ascii="Arial" w:hAnsi="Arial" w:cs="Arial"/>
          <w:b/>
          <w:bCs/>
          <w:i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i/>
          <w:color w:val="000000"/>
          <w:sz w:val="22"/>
          <w:szCs w:val="22"/>
        </w:rPr>
        <w:tab/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>43</w:t>
      </w:r>
      <w:r>
        <w:rPr>
          <w:rFonts w:ascii="Arial" w:hAnsi="Arial" w:cs="Arial"/>
          <w:b/>
          <w:bCs/>
          <w:i/>
          <w:color w:val="000000"/>
          <w:sz w:val="22"/>
          <w:szCs w:val="22"/>
        </w:rPr>
        <w:t>:</w:t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>36</w:t>
      </w:r>
    </w:p>
    <w:p w14:paraId="5AC4AFAE" w14:textId="469496D4" w:rsidR="00501216" w:rsidRDefault="00501216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</w:p>
    <w:p w14:paraId="4D6B1D14" w14:textId="30CAEEF7" w:rsidR="00501216" w:rsidRDefault="00501216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3-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>LO</w:t>
      </w:r>
      <w:r w:rsidR="00922215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 Nr 1 Kępno – T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ŚJ </w:t>
      </w:r>
      <w:r w:rsidR="00922215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 </w:t>
      </w:r>
      <w:r w:rsidR="0071387B">
        <w:rPr>
          <w:rFonts w:ascii="Arial" w:hAnsi="Arial" w:cs="Arial"/>
          <w:b/>
          <w:bCs/>
          <w:i/>
          <w:color w:val="000000"/>
          <w:sz w:val="22"/>
          <w:szCs w:val="22"/>
        </w:rPr>
        <w:t>Kalisz</w:t>
      </w:r>
      <w:r w:rsidR="00922215">
        <w:rPr>
          <w:rFonts w:ascii="Arial" w:hAnsi="Arial" w:cs="Arial"/>
          <w:b/>
          <w:bCs/>
          <w:i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i/>
          <w:color w:val="000000"/>
          <w:sz w:val="22"/>
          <w:szCs w:val="22"/>
        </w:rPr>
        <w:tab/>
        <w:t>2</w:t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>8</w:t>
      </w:r>
      <w:r w:rsidR="00922215">
        <w:rPr>
          <w:rFonts w:ascii="Arial" w:hAnsi="Arial" w:cs="Arial"/>
          <w:b/>
          <w:bCs/>
          <w:i/>
          <w:color w:val="000000"/>
          <w:sz w:val="22"/>
          <w:szCs w:val="22"/>
        </w:rPr>
        <w:t>:</w:t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>34</w:t>
      </w:r>
    </w:p>
    <w:p w14:paraId="0FEE11EE" w14:textId="3B32871E" w:rsid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</w:p>
    <w:p w14:paraId="1C765175" w14:textId="15FC7AF9" w:rsidR="0071387B" w:rsidRP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  <w:r w:rsidRPr="0071387B"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  <w:t>Mecz o III miejsce :</w:t>
      </w:r>
    </w:p>
    <w:p w14:paraId="134A24F2" w14:textId="74D6A6D5" w:rsid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III LO Kalisz – LO nr 1 Kępno</w:t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ab/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ab/>
        <w:t>26:25</w:t>
      </w:r>
    </w:p>
    <w:p w14:paraId="7E9EC9E5" w14:textId="77777777" w:rsid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</w:p>
    <w:p w14:paraId="29006D1A" w14:textId="3F68C5B8" w:rsidR="0071387B" w:rsidRP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  <w:r w:rsidRPr="0071387B"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  <w:t xml:space="preserve">Mecz o I miejsce : </w:t>
      </w:r>
    </w:p>
    <w:p w14:paraId="1050646D" w14:textId="580F554A" w:rsidR="0071387B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ZS Nr 1 Ostrzeszów – TŚJ Kalisz</w:t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ab/>
      </w:r>
      <w:r w:rsidR="000B41B8">
        <w:rPr>
          <w:rFonts w:ascii="Arial" w:hAnsi="Arial" w:cs="Arial"/>
          <w:b/>
          <w:bCs/>
          <w:i/>
          <w:color w:val="000000"/>
          <w:sz w:val="22"/>
          <w:szCs w:val="22"/>
        </w:rPr>
        <w:tab/>
        <w:t>32:22</w:t>
      </w:r>
    </w:p>
    <w:p w14:paraId="5B98B37B" w14:textId="0C2A5752" w:rsidR="00922215" w:rsidRDefault="0092221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</w:p>
    <w:p w14:paraId="7B450B7C" w14:textId="2539A6BE" w:rsidR="00FE22EC" w:rsidRPr="00FE22EC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  <w:r w:rsidRPr="00FE22EC">
        <w:rPr>
          <w:rFonts w:ascii="Arial" w:hAnsi="Arial" w:cs="Arial"/>
          <w:b/>
          <w:bCs/>
          <w:i/>
          <w:color w:val="FF0000"/>
          <w:sz w:val="22"/>
          <w:szCs w:val="22"/>
          <w:u w:val="single"/>
        </w:rPr>
        <w:t xml:space="preserve">Kolejność końcowa </w:t>
      </w:r>
    </w:p>
    <w:p w14:paraId="0BBF5A20" w14:textId="77777777" w:rsidR="002B3E3A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5E19B81" w14:textId="3CB7BF24" w:rsidR="006F6473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1m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Zespół Szkół </w:t>
      </w:r>
      <w:r w:rsidR="00501216">
        <w:rPr>
          <w:rFonts w:ascii="Arial" w:hAnsi="Arial" w:cs="Arial"/>
          <w:b/>
          <w:bCs/>
          <w:color w:val="000000"/>
          <w:sz w:val="22"/>
          <w:szCs w:val="22"/>
        </w:rPr>
        <w:t>Nr 1 w Ostrzeszowie</w:t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14:paraId="70C03ADD" w14:textId="39A12D1F" w:rsidR="0071387B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2m   </w:t>
      </w:r>
      <w:r w:rsidR="0071387B">
        <w:rPr>
          <w:rFonts w:ascii="Arial" w:hAnsi="Arial" w:cs="Arial"/>
          <w:b/>
          <w:bCs/>
          <w:color w:val="000000"/>
          <w:sz w:val="22"/>
          <w:szCs w:val="22"/>
        </w:rPr>
        <w:t>Technikum Świętego Józefa</w:t>
      </w:r>
      <w:r w:rsidR="00501216">
        <w:rPr>
          <w:rFonts w:ascii="Arial" w:hAnsi="Arial" w:cs="Arial"/>
          <w:b/>
          <w:bCs/>
          <w:color w:val="000000"/>
          <w:sz w:val="22"/>
          <w:szCs w:val="22"/>
        </w:rPr>
        <w:t xml:space="preserve"> w Kaliszu</w:t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14:paraId="4DB2412E" w14:textId="037B572E" w:rsidR="00FE22EC" w:rsidRDefault="0071387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3m</w:t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III Liceum Ogólnokształcące w Kaliszu</w:t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14:paraId="3EC58C53" w14:textId="1E98BB65" w:rsidR="00FE22EC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</w:t>
      </w:r>
      <w:r w:rsidR="0071387B">
        <w:rPr>
          <w:rFonts w:ascii="Arial" w:hAnsi="Arial" w:cs="Arial"/>
          <w:b/>
          <w:bCs/>
          <w:color w:val="000000"/>
          <w:sz w:val="22"/>
          <w:szCs w:val="22"/>
        </w:rPr>
        <w:t>4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   </w:t>
      </w:r>
      <w:r w:rsidR="0071387B">
        <w:rPr>
          <w:rFonts w:ascii="Arial" w:hAnsi="Arial" w:cs="Arial"/>
          <w:b/>
          <w:bCs/>
          <w:color w:val="000000"/>
          <w:sz w:val="22"/>
          <w:szCs w:val="22"/>
        </w:rPr>
        <w:t>Liceum Ogólnokształcące</w:t>
      </w:r>
      <w:r w:rsidR="00501216">
        <w:rPr>
          <w:rFonts w:ascii="Arial" w:hAnsi="Arial" w:cs="Arial"/>
          <w:b/>
          <w:bCs/>
          <w:color w:val="000000"/>
          <w:sz w:val="22"/>
          <w:szCs w:val="22"/>
        </w:rPr>
        <w:t xml:space="preserve"> Nr 1 w Kępnie</w:t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14:paraId="56CD4FAC" w14:textId="091A3597" w:rsidR="00FE22EC" w:rsidRDefault="00FE22EC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</w:t>
      </w:r>
      <w:r w:rsidR="0071387B">
        <w:rPr>
          <w:rFonts w:ascii="Arial" w:hAnsi="Arial" w:cs="Arial"/>
          <w:b/>
          <w:bCs/>
          <w:color w:val="000000"/>
          <w:sz w:val="22"/>
          <w:szCs w:val="22"/>
        </w:rPr>
        <w:t>5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   </w:t>
      </w:r>
      <w:r w:rsidR="0071387B">
        <w:rPr>
          <w:rFonts w:ascii="Arial" w:hAnsi="Arial" w:cs="Arial"/>
          <w:b/>
          <w:bCs/>
          <w:color w:val="000000"/>
          <w:sz w:val="22"/>
          <w:szCs w:val="22"/>
        </w:rPr>
        <w:t>Liceum Ogólnokształcące Nr 1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 Pleszewie</w:t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922215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14:paraId="20BFEFA1" w14:textId="3CAD3013" w:rsidR="00922215" w:rsidRDefault="0092221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A16A074" w14:textId="77777777" w:rsidR="00922215" w:rsidRDefault="0092221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65686BA" w14:textId="6B5940C4" w:rsidR="00922215" w:rsidRDefault="0092221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Obsługę sędziowską Finału rejonu zapewnił Wielkopolski Związek Piłki Koszykowej </w:t>
      </w:r>
    </w:p>
    <w:p w14:paraId="2CA4D181" w14:textId="544EBA98" w:rsidR="00922215" w:rsidRDefault="0092221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oraz wolontariusze programu ”Młodzieżowy Organizator Sportu” z II Liceum Ogólnokształcącego</w:t>
      </w:r>
    </w:p>
    <w:p w14:paraId="5B1A2AD5" w14:textId="07DB3A6F" w:rsidR="00922215" w:rsidRDefault="0092221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 Kaliszu</w:t>
      </w:r>
      <w:r w:rsidR="00E94825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32C23948" w14:textId="0DBBFC8A" w:rsidR="009A08DB" w:rsidRDefault="009A08DB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</w:t>
      </w:r>
    </w:p>
    <w:p w14:paraId="4B177AB4" w14:textId="555D270F" w:rsidR="006F6473" w:rsidRPr="001277B7" w:rsidRDefault="001277B7" w:rsidP="00922215">
      <w:pPr>
        <w:pStyle w:val="NormalnyWeb"/>
        <w:spacing w:before="0" w:beforeAutospacing="0" w:after="0" w:afterAutospacing="0"/>
        <w:ind w:left="3540" w:firstLine="708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6F6473" w:rsidRPr="006F6473">
        <w:rPr>
          <w:rFonts w:ascii="Arial" w:hAnsi="Arial" w:cs="Arial"/>
          <w:b/>
          <w:bCs/>
          <w:i/>
          <w:color w:val="000000"/>
          <w:sz w:val="22"/>
          <w:szCs w:val="22"/>
        </w:rPr>
        <w:t>Koordynator Rejonu Kalisz  Mirosław Dębowski</w:t>
      </w:r>
    </w:p>
    <w:p w14:paraId="7C0F828C" w14:textId="77777777" w:rsidR="00F22BEA" w:rsidRPr="008A2D3E" w:rsidRDefault="00F22BEA" w:rsidP="00F22BEA"/>
    <w:p w14:paraId="7BD616C2" w14:textId="1BDC12A8" w:rsidR="003B51AB" w:rsidRDefault="003B51AB" w:rsidP="00D1083C">
      <w:pPr>
        <w:jc w:val="center"/>
        <w:rPr>
          <w:sz w:val="32"/>
          <w:szCs w:val="32"/>
        </w:rPr>
      </w:pPr>
    </w:p>
    <w:p w14:paraId="3E25F72C" w14:textId="3B0FC4A2" w:rsidR="00D1083C" w:rsidRPr="00D1083C" w:rsidRDefault="00D1083C" w:rsidP="00D1083C">
      <w:pPr>
        <w:jc w:val="center"/>
        <w:rPr>
          <w:sz w:val="32"/>
          <w:szCs w:val="32"/>
        </w:rPr>
      </w:pPr>
    </w:p>
    <w:sectPr w:rsidR="00D1083C" w:rsidRPr="00D1083C" w:rsidSect="00DD2CBA">
      <w:headerReference w:type="default" r:id="rId7"/>
      <w:footerReference w:type="default" r:id="rId8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0F4A4" w14:textId="77777777" w:rsidR="00874C1B" w:rsidRDefault="00874C1B">
      <w:r>
        <w:separator/>
      </w:r>
    </w:p>
  </w:endnote>
  <w:endnote w:type="continuationSeparator" w:id="0">
    <w:p w14:paraId="794BA303" w14:textId="77777777" w:rsidR="00874C1B" w:rsidRDefault="0087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FE22EC" w:rsidRDefault="00FE22EC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FE22EC" w:rsidRDefault="00FE22EC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FE22EC" w:rsidRDefault="00FE22E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FE22EC" w:rsidRDefault="00FE22EC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FE22EC" w:rsidRDefault="00FE22EC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FE22EC" w:rsidRDefault="00FE22E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104AA990" w14:textId="58FB5662" w:rsidR="00FE22EC" w:rsidRDefault="00FE22EC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FE22EC" w:rsidRDefault="00FE22EC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FE22EC" w:rsidRDefault="00FE22EC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FE22EC" w:rsidRDefault="00FE22EC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FE22EC" w:rsidRPr="00A00420" w:rsidRDefault="00FE22EC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C58014" w14:textId="77777777" w:rsidR="00874C1B" w:rsidRDefault="00874C1B">
      <w:r>
        <w:separator/>
      </w:r>
    </w:p>
  </w:footnote>
  <w:footnote w:type="continuationSeparator" w:id="0">
    <w:p w14:paraId="1690B965" w14:textId="77777777" w:rsidR="00874C1B" w:rsidRDefault="00874C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FE22EC" w:rsidRPr="00A00420" w:rsidRDefault="00FE22EC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FE22EC" w:rsidRPr="00A00420" w:rsidRDefault="00FE22EC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FE22EC" w:rsidRPr="0019313F" w:rsidRDefault="00FE22EC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FE22EC" w:rsidRDefault="00FE22EC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FE22EC" w:rsidRDefault="00FE22EC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FE22EC" w:rsidRDefault="00FE22E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FE22EC" w:rsidRDefault="00FE22EC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FE22EC" w:rsidRPr="00CF40BA" w:rsidRDefault="00FE22EC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FE22EC" w:rsidRDefault="00FE22EC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FE22EC" w:rsidRPr="00CF40BA" w:rsidRDefault="00FE22EC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FE22EC" w:rsidRDefault="00FE22EC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FE22EC" w:rsidRDefault="00FE22EC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FE22EC" w:rsidRDefault="00FE22EC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FE22EC" w:rsidRDefault="00FE22EC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FE22EC" w:rsidRDefault="00FE22EC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FE22EC" w:rsidRDefault="00FE22EC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FE22EC" w:rsidRPr="00D4669A" w:rsidRDefault="00FE22EC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FE22EC" w:rsidRPr="00D4669A" w:rsidRDefault="00FE22EC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FE22EC" w:rsidRDefault="00FE22E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FE22EC" w:rsidRPr="00D4669A" w:rsidRDefault="00FE22EC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FE22EC" w:rsidRPr="00D4669A" w:rsidRDefault="00FE22EC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FE22EC" w:rsidRDefault="00FE22EC"/>
                </w:txbxContent>
              </v:textbox>
            </v:shape>
          </w:pict>
        </mc:Fallback>
      </mc:AlternateContent>
    </w:r>
  </w:p>
  <w:p w14:paraId="33FDBCFC" w14:textId="03DA578F" w:rsidR="00FE22EC" w:rsidRDefault="00FE22EC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FE22EC" w:rsidRPr="00A00420" w:rsidRDefault="00FE22EC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FE22EC" w:rsidRPr="0019313F" w:rsidRDefault="00FE22EC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FE22EC" w:rsidRDefault="00FE22EC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5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8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8"/>
  </w:num>
  <w:num w:numId="6">
    <w:abstractNumId w:val="14"/>
  </w:num>
  <w:num w:numId="7">
    <w:abstractNumId w:val="7"/>
  </w:num>
  <w:num w:numId="8">
    <w:abstractNumId w:val="34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7"/>
  </w:num>
  <w:num w:numId="18">
    <w:abstractNumId w:val="16"/>
  </w:num>
  <w:num w:numId="19">
    <w:abstractNumId w:val="22"/>
  </w:num>
  <w:num w:numId="20">
    <w:abstractNumId w:val="20"/>
  </w:num>
  <w:num w:numId="21">
    <w:abstractNumId w:val="10"/>
  </w:num>
  <w:num w:numId="22">
    <w:abstractNumId w:val="31"/>
  </w:num>
  <w:num w:numId="23">
    <w:abstractNumId w:val="19"/>
  </w:num>
  <w:num w:numId="24">
    <w:abstractNumId w:val="24"/>
  </w:num>
  <w:num w:numId="25">
    <w:abstractNumId w:val="23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3"/>
  </w:num>
  <w:num w:numId="3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7AC2"/>
    <w:rsid w:val="000438DE"/>
    <w:rsid w:val="00046255"/>
    <w:rsid w:val="000467B3"/>
    <w:rsid w:val="00055022"/>
    <w:rsid w:val="00060855"/>
    <w:rsid w:val="0007308D"/>
    <w:rsid w:val="00077C48"/>
    <w:rsid w:val="0009041F"/>
    <w:rsid w:val="000A783E"/>
    <w:rsid w:val="000B41B8"/>
    <w:rsid w:val="000B54F6"/>
    <w:rsid w:val="000B5C65"/>
    <w:rsid w:val="000C00C9"/>
    <w:rsid w:val="000D29F3"/>
    <w:rsid w:val="000D3102"/>
    <w:rsid w:val="000E7610"/>
    <w:rsid w:val="00101573"/>
    <w:rsid w:val="001277B7"/>
    <w:rsid w:val="00130EE1"/>
    <w:rsid w:val="0014597A"/>
    <w:rsid w:val="001500A4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B3E3A"/>
    <w:rsid w:val="002C6077"/>
    <w:rsid w:val="002D3FE3"/>
    <w:rsid w:val="002F6425"/>
    <w:rsid w:val="00301AAB"/>
    <w:rsid w:val="00306473"/>
    <w:rsid w:val="00322B0F"/>
    <w:rsid w:val="003371B0"/>
    <w:rsid w:val="00344D38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B51AB"/>
    <w:rsid w:val="003C75AE"/>
    <w:rsid w:val="003E28A9"/>
    <w:rsid w:val="003E4885"/>
    <w:rsid w:val="003F0A39"/>
    <w:rsid w:val="00400BA0"/>
    <w:rsid w:val="00405D3B"/>
    <w:rsid w:val="00425D81"/>
    <w:rsid w:val="00427083"/>
    <w:rsid w:val="00431346"/>
    <w:rsid w:val="00452960"/>
    <w:rsid w:val="004817F5"/>
    <w:rsid w:val="00482326"/>
    <w:rsid w:val="00485D16"/>
    <w:rsid w:val="00492993"/>
    <w:rsid w:val="004E554A"/>
    <w:rsid w:val="004F3E6C"/>
    <w:rsid w:val="00501216"/>
    <w:rsid w:val="005039C4"/>
    <w:rsid w:val="005115B7"/>
    <w:rsid w:val="0052578C"/>
    <w:rsid w:val="00537477"/>
    <w:rsid w:val="0055266D"/>
    <w:rsid w:val="005653B9"/>
    <w:rsid w:val="005755D8"/>
    <w:rsid w:val="00590EEC"/>
    <w:rsid w:val="005B46AA"/>
    <w:rsid w:val="005E3D53"/>
    <w:rsid w:val="005E4391"/>
    <w:rsid w:val="0060044F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473"/>
    <w:rsid w:val="006F6876"/>
    <w:rsid w:val="00713653"/>
    <w:rsid w:val="0071387B"/>
    <w:rsid w:val="00722215"/>
    <w:rsid w:val="00745C65"/>
    <w:rsid w:val="00755238"/>
    <w:rsid w:val="007704A4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E3637"/>
    <w:rsid w:val="007F0BB6"/>
    <w:rsid w:val="00806772"/>
    <w:rsid w:val="008160E7"/>
    <w:rsid w:val="00836C32"/>
    <w:rsid w:val="00851F79"/>
    <w:rsid w:val="00874C1B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2215"/>
    <w:rsid w:val="0092533D"/>
    <w:rsid w:val="00942B6C"/>
    <w:rsid w:val="00987254"/>
    <w:rsid w:val="00993737"/>
    <w:rsid w:val="009A08DB"/>
    <w:rsid w:val="009C3CE1"/>
    <w:rsid w:val="009D75B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572BC"/>
    <w:rsid w:val="00B83702"/>
    <w:rsid w:val="00B846F1"/>
    <w:rsid w:val="00BD5668"/>
    <w:rsid w:val="00BE4C90"/>
    <w:rsid w:val="00BE5B1A"/>
    <w:rsid w:val="00C01C29"/>
    <w:rsid w:val="00C17B16"/>
    <w:rsid w:val="00C227DF"/>
    <w:rsid w:val="00C31FEF"/>
    <w:rsid w:val="00C341B3"/>
    <w:rsid w:val="00C50898"/>
    <w:rsid w:val="00C54265"/>
    <w:rsid w:val="00C73A52"/>
    <w:rsid w:val="00C90FA8"/>
    <w:rsid w:val="00CA51E4"/>
    <w:rsid w:val="00CC173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544EF"/>
    <w:rsid w:val="00D565D1"/>
    <w:rsid w:val="00D6143D"/>
    <w:rsid w:val="00D82EEA"/>
    <w:rsid w:val="00D9143F"/>
    <w:rsid w:val="00D918E8"/>
    <w:rsid w:val="00DA09FE"/>
    <w:rsid w:val="00DC62D8"/>
    <w:rsid w:val="00DD095A"/>
    <w:rsid w:val="00DD2CBA"/>
    <w:rsid w:val="00DE3A14"/>
    <w:rsid w:val="00E07CB6"/>
    <w:rsid w:val="00E30572"/>
    <w:rsid w:val="00E31B8E"/>
    <w:rsid w:val="00E50533"/>
    <w:rsid w:val="00E53120"/>
    <w:rsid w:val="00E55D96"/>
    <w:rsid w:val="00E82FDD"/>
    <w:rsid w:val="00E87B43"/>
    <w:rsid w:val="00E927FE"/>
    <w:rsid w:val="00E94825"/>
    <w:rsid w:val="00EA1337"/>
    <w:rsid w:val="00EA3496"/>
    <w:rsid w:val="00EB3533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2BEA"/>
    <w:rsid w:val="00F44C15"/>
    <w:rsid w:val="00F737BA"/>
    <w:rsid w:val="00F943B3"/>
    <w:rsid w:val="00FA727A"/>
    <w:rsid w:val="00FE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387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387B"/>
  </w:style>
  <w:style w:type="character" w:styleId="Odwoanieprzypisudolnego">
    <w:name w:val="footnote reference"/>
    <w:basedOn w:val="Domylnaczcionkaakapitu"/>
    <w:uiPriority w:val="99"/>
    <w:semiHidden/>
    <w:unhideWhenUsed/>
    <w:rsid w:val="007138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4DA3DF2E</Template>
  <TotalTime>4</TotalTime>
  <Pages>2</Pages>
  <Words>157</Words>
  <Characters>1325</Characters>
  <Application>Microsoft Office Word</Application>
  <DocSecurity>0</DocSecurity>
  <Lines>11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2023-03-13T19:35:00Z</cp:lastPrinted>
  <dcterms:created xsi:type="dcterms:W3CDTF">2023-03-16T09:47:00Z</dcterms:created>
  <dcterms:modified xsi:type="dcterms:W3CDTF">2023-03-16T09:47:00Z</dcterms:modified>
</cp:coreProperties>
</file>