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176FE" w14:textId="12CE9F17" w:rsidR="00884532" w:rsidRPr="00010C4A" w:rsidRDefault="00884532" w:rsidP="008A2D3E">
      <w:pPr>
        <w:rPr>
          <w:color w:val="FFFFFF" w:themeColor="background1"/>
          <w14:textFill>
            <w14:noFill/>
          </w14:textFill>
        </w:rPr>
      </w:pPr>
    </w:p>
    <w:p w14:paraId="67F0EF3B" w14:textId="2116A6E4" w:rsidR="006A328B" w:rsidRDefault="006A328B" w:rsidP="00884532"/>
    <w:p w14:paraId="409329AD" w14:textId="0C53BB29" w:rsidR="00F9694D" w:rsidRPr="00EA68C3" w:rsidRDefault="00481325" w:rsidP="00F9694D">
      <w:pPr>
        <w:pStyle w:val="NormalnyWeb"/>
        <w:spacing w:before="0" w:beforeAutospacing="0" w:after="0" w:afterAutospacing="0"/>
        <w:jc w:val="center"/>
        <w:rPr>
          <w:color w:val="FF0000"/>
        </w:rPr>
      </w:pPr>
      <w:r w:rsidRPr="00EA68C3">
        <w:rPr>
          <w:rFonts w:ascii="Arial" w:hAnsi="Arial" w:cs="Arial"/>
          <w:b/>
          <w:bCs/>
          <w:color w:val="FF0000"/>
        </w:rPr>
        <w:t>KOMUNIKAT ORGANIZACYJNY</w:t>
      </w:r>
    </w:p>
    <w:p w14:paraId="10C72E06" w14:textId="1F4EC803" w:rsidR="00481325" w:rsidRPr="00EA68C3" w:rsidRDefault="00D66697" w:rsidP="00F9694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XXIV WIMS-  IGRZYSKA MŁODZIEŻY SZKOLNEJ</w:t>
      </w:r>
    </w:p>
    <w:p w14:paraId="68B29F9F" w14:textId="2482D3F0" w:rsidR="00F9694D" w:rsidRPr="00EA68C3" w:rsidRDefault="00975520" w:rsidP="00975520">
      <w:pPr>
        <w:pStyle w:val="NormalnyWeb"/>
        <w:spacing w:before="0" w:beforeAutospacing="0" w:after="0" w:afterAutospacing="0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 xml:space="preserve">                          </w:t>
      </w:r>
      <w:r w:rsidR="00E37DF1">
        <w:rPr>
          <w:rFonts w:ascii="Arial" w:hAnsi="Arial" w:cs="Arial"/>
          <w:b/>
          <w:bCs/>
          <w:color w:val="0070C0"/>
        </w:rPr>
        <w:t xml:space="preserve">        </w:t>
      </w:r>
      <w:r w:rsidR="00E81EC2">
        <w:rPr>
          <w:rFonts w:ascii="Arial" w:hAnsi="Arial" w:cs="Arial"/>
          <w:b/>
          <w:bCs/>
          <w:color w:val="0070C0"/>
        </w:rPr>
        <w:t xml:space="preserve"> </w:t>
      </w:r>
      <w:r w:rsidR="00EA60DC">
        <w:rPr>
          <w:rFonts w:ascii="Arial" w:hAnsi="Arial" w:cs="Arial"/>
          <w:b/>
          <w:bCs/>
          <w:color w:val="0070C0"/>
        </w:rPr>
        <w:t xml:space="preserve"> </w:t>
      </w:r>
      <w:r w:rsidR="00E81EC2">
        <w:rPr>
          <w:rFonts w:ascii="Arial" w:hAnsi="Arial" w:cs="Arial"/>
          <w:b/>
          <w:bCs/>
          <w:color w:val="0070C0"/>
        </w:rPr>
        <w:t xml:space="preserve"> RE</w:t>
      </w:r>
      <w:r w:rsidR="00EA60DC">
        <w:rPr>
          <w:rFonts w:ascii="Arial" w:hAnsi="Arial" w:cs="Arial"/>
          <w:b/>
          <w:bCs/>
          <w:color w:val="0070C0"/>
        </w:rPr>
        <w:t>JON</w:t>
      </w:r>
      <w:r w:rsidR="00F82645">
        <w:rPr>
          <w:rFonts w:ascii="Arial" w:hAnsi="Arial" w:cs="Arial"/>
          <w:b/>
          <w:bCs/>
          <w:color w:val="0070C0"/>
        </w:rPr>
        <w:t xml:space="preserve"> </w:t>
      </w:r>
      <w:r w:rsidR="00867917">
        <w:rPr>
          <w:rFonts w:ascii="Arial" w:hAnsi="Arial" w:cs="Arial"/>
          <w:b/>
          <w:bCs/>
          <w:color w:val="0070C0"/>
        </w:rPr>
        <w:t xml:space="preserve">KALISZ W KOSZYKÓWCE </w:t>
      </w:r>
      <w:r w:rsidR="009C0F80">
        <w:rPr>
          <w:rFonts w:ascii="Arial" w:hAnsi="Arial" w:cs="Arial"/>
          <w:b/>
          <w:bCs/>
          <w:color w:val="0070C0"/>
        </w:rPr>
        <w:t>DZIEWCZĄT</w:t>
      </w:r>
    </w:p>
    <w:p w14:paraId="20E5B1AB" w14:textId="77777777" w:rsidR="00F9694D" w:rsidRPr="00EA68C3" w:rsidRDefault="00F9694D" w:rsidP="00F9694D">
      <w:pPr>
        <w:pStyle w:val="NormalnyWeb"/>
        <w:spacing w:before="0" w:beforeAutospacing="0" w:after="0" w:afterAutospacing="0"/>
        <w:jc w:val="center"/>
        <w:rPr>
          <w:color w:val="0070C0"/>
        </w:rPr>
      </w:pPr>
      <w:r w:rsidRPr="00EA68C3">
        <w:rPr>
          <w:rFonts w:ascii="Arial" w:hAnsi="Arial" w:cs="Arial"/>
          <w:b/>
          <w:bCs/>
          <w:color w:val="0070C0"/>
        </w:rPr>
        <w:t>ROK SZKOLNY 2022/2023</w:t>
      </w:r>
    </w:p>
    <w:p w14:paraId="26DDA565" w14:textId="77777777" w:rsidR="00F9694D" w:rsidRDefault="00F9694D" w:rsidP="00F9694D">
      <w:pPr>
        <w:spacing w:after="240"/>
      </w:pPr>
    </w:p>
    <w:p w14:paraId="201ED6FB" w14:textId="67853F44" w:rsidR="00F9694D" w:rsidRDefault="00F9694D" w:rsidP="00F9694D">
      <w:pPr>
        <w:pStyle w:val="NormalnyWeb"/>
        <w:spacing w:before="0" w:beforeAutospacing="0" w:after="0" w:afterAutospacing="0"/>
        <w:ind w:left="284"/>
        <w:jc w:val="both"/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Termin:</w:t>
      </w:r>
      <w:r w:rsidR="009C0F80">
        <w:rPr>
          <w:rFonts w:ascii="Arial" w:hAnsi="Arial" w:cs="Arial"/>
          <w:b/>
          <w:bCs/>
          <w:color w:val="000000"/>
          <w:sz w:val="22"/>
          <w:szCs w:val="22"/>
        </w:rPr>
        <w:t xml:space="preserve">  13</w:t>
      </w:r>
      <w:bookmarkStart w:id="0" w:name="_GoBack"/>
      <w:bookmarkEnd w:id="0"/>
      <w:r w:rsidR="0086791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EA60DC">
        <w:rPr>
          <w:rFonts w:ascii="Arial" w:hAnsi="Arial" w:cs="Arial"/>
          <w:b/>
          <w:bCs/>
          <w:color w:val="000000"/>
          <w:sz w:val="22"/>
          <w:szCs w:val="22"/>
        </w:rPr>
        <w:t xml:space="preserve">marca </w:t>
      </w:r>
      <w:r w:rsidR="00DB6BDB">
        <w:rPr>
          <w:rFonts w:ascii="Arial" w:hAnsi="Arial" w:cs="Arial"/>
          <w:b/>
          <w:bCs/>
          <w:color w:val="000000"/>
          <w:sz w:val="22"/>
          <w:szCs w:val="22"/>
        </w:rPr>
        <w:t xml:space="preserve">2023r </w:t>
      </w:r>
      <w:r w:rsidR="00F82645">
        <w:rPr>
          <w:rFonts w:ascii="Arial" w:hAnsi="Arial" w:cs="Arial"/>
          <w:b/>
          <w:bCs/>
          <w:color w:val="000000"/>
          <w:sz w:val="22"/>
          <w:szCs w:val="22"/>
        </w:rPr>
        <w:t>godz. 10</w:t>
      </w:r>
      <w:r w:rsidR="00452D9E">
        <w:rPr>
          <w:rFonts w:ascii="Arial" w:hAnsi="Arial" w:cs="Arial"/>
          <w:b/>
          <w:bCs/>
          <w:color w:val="000000"/>
          <w:sz w:val="22"/>
          <w:szCs w:val="22"/>
        </w:rPr>
        <w:t>.00</w:t>
      </w:r>
    </w:p>
    <w:p w14:paraId="5A2A1301" w14:textId="77777777" w:rsidR="00F9694D" w:rsidRDefault="00F9694D" w:rsidP="00F9694D"/>
    <w:p w14:paraId="1B27F391" w14:textId="00EC4BC0" w:rsidR="00F9694D" w:rsidRDefault="00F9694D" w:rsidP="00F9694D">
      <w:pPr>
        <w:pStyle w:val="NormalnyWeb"/>
        <w:spacing w:before="0" w:beforeAutospacing="0" w:after="0" w:afterAutospacing="0"/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48132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Miejsce:</w:t>
      </w:r>
      <w:r w:rsidR="00E10F3C">
        <w:rPr>
          <w:rFonts w:ascii="Arial" w:hAnsi="Arial" w:cs="Arial"/>
          <w:b/>
          <w:bCs/>
          <w:color w:val="000000"/>
          <w:sz w:val="22"/>
          <w:szCs w:val="22"/>
        </w:rPr>
        <w:t xml:space="preserve">  Szkoła</w:t>
      </w:r>
      <w:r w:rsidR="00F82645">
        <w:rPr>
          <w:rFonts w:ascii="Arial" w:hAnsi="Arial" w:cs="Arial"/>
          <w:b/>
          <w:bCs/>
          <w:color w:val="000000"/>
          <w:sz w:val="22"/>
          <w:szCs w:val="22"/>
        </w:rPr>
        <w:t xml:space="preserve"> Podstawowa</w:t>
      </w:r>
      <w:r w:rsidR="00867917">
        <w:rPr>
          <w:rFonts w:ascii="Arial" w:hAnsi="Arial" w:cs="Arial"/>
          <w:b/>
          <w:bCs/>
          <w:color w:val="000000"/>
          <w:sz w:val="22"/>
          <w:szCs w:val="22"/>
        </w:rPr>
        <w:t xml:space="preserve"> Nr 5 w Ostrowie Wlkp. ul. Grabowska 1/3</w:t>
      </w:r>
    </w:p>
    <w:p w14:paraId="626FD7E4" w14:textId="77777777" w:rsidR="00481325" w:rsidRDefault="00481325" w:rsidP="00F9694D">
      <w:pPr>
        <w:pStyle w:val="NormalnyWeb"/>
        <w:spacing w:before="0" w:beforeAutospacing="0" w:after="0" w:afterAutospacing="0"/>
        <w:ind w:left="284"/>
        <w:jc w:val="both"/>
      </w:pPr>
    </w:p>
    <w:p w14:paraId="3508B8AA" w14:textId="2A873279" w:rsidR="00F9694D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t xml:space="preserve">     </w:t>
      </w:r>
      <w:r w:rsidRPr="00481325">
        <w:rPr>
          <w:b/>
          <w:u w:val="single"/>
        </w:rPr>
        <w:t>Organizator:</w:t>
      </w:r>
      <w:r>
        <w:rPr>
          <w:b/>
        </w:rPr>
        <w:t xml:space="preserve">  SZS „ WIELKOPOLSKA” w Poznaniu  – Rejon Kalisz</w:t>
      </w:r>
    </w:p>
    <w:p w14:paraId="1FA818B0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44BBF59D" w14:textId="4F36E4CE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  <w:r w:rsidRPr="00481325">
        <w:rPr>
          <w:b/>
          <w:u w:val="single"/>
        </w:rPr>
        <w:t xml:space="preserve">Uczestnicy: </w:t>
      </w:r>
      <w:r>
        <w:rPr>
          <w:b/>
        </w:rPr>
        <w:t>W zawodach rejo</w:t>
      </w:r>
      <w:r w:rsidR="00E10F3C">
        <w:rPr>
          <w:b/>
        </w:rPr>
        <w:t>nowych startują</w:t>
      </w:r>
      <w:r w:rsidR="00DB6BDB">
        <w:rPr>
          <w:b/>
        </w:rPr>
        <w:t xml:space="preserve"> najlepsze szkoły </w:t>
      </w:r>
      <w:r w:rsidR="00867917">
        <w:rPr>
          <w:b/>
        </w:rPr>
        <w:t xml:space="preserve">z powiatów + I </w:t>
      </w:r>
      <w:proofErr w:type="spellStart"/>
      <w:r w:rsidR="00867917">
        <w:rPr>
          <w:b/>
        </w:rPr>
        <w:t>i</w:t>
      </w:r>
      <w:proofErr w:type="spellEnd"/>
      <w:r w:rsidR="00867917">
        <w:rPr>
          <w:b/>
        </w:rPr>
        <w:t xml:space="preserve"> II Ostrów Wlkp.</w:t>
      </w:r>
    </w:p>
    <w:p w14:paraId="0EC7CB6B" w14:textId="42568F5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         </w:t>
      </w:r>
      <w:r w:rsidR="00E10F3C">
        <w:rPr>
          <w:b/>
        </w:rPr>
        <w:t xml:space="preserve">          </w:t>
      </w:r>
    </w:p>
    <w:p w14:paraId="62F067F8" w14:textId="77777777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6F261B23" w14:textId="630C3737" w:rsidR="00481325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</w:t>
      </w:r>
      <w:r w:rsidR="00481325">
        <w:rPr>
          <w:b/>
        </w:rPr>
        <w:t>Zgłoszenia należy dokonać przez sys</w:t>
      </w:r>
      <w:r w:rsidR="00E10F3C">
        <w:rPr>
          <w:b/>
        </w:rPr>
        <w:t>tem SRS i potwierdzić udział do koordynatora rejonu</w:t>
      </w:r>
    </w:p>
    <w:p w14:paraId="57EF52B7" w14:textId="6C4D532F" w:rsidR="00975520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  <w:r w:rsidR="00975520">
        <w:rPr>
          <w:b/>
        </w:rPr>
        <w:t xml:space="preserve"> Zawody przeprowadzone zostaną zgodnie z R</w:t>
      </w:r>
      <w:r w:rsidR="00E10F3C">
        <w:rPr>
          <w:b/>
        </w:rPr>
        <w:t>egula</w:t>
      </w:r>
      <w:r w:rsidR="00D66697">
        <w:rPr>
          <w:b/>
        </w:rPr>
        <w:t xml:space="preserve">minem XXIV WIMS- IGRZYSKA MŁODZIEŻY SZKOLNEJ </w:t>
      </w:r>
      <w:r>
        <w:rPr>
          <w:b/>
        </w:rPr>
        <w:t xml:space="preserve"> na rok szkolny 2022/2023</w:t>
      </w:r>
      <w:r w:rsidR="00975520">
        <w:rPr>
          <w:b/>
        </w:rPr>
        <w:t xml:space="preserve"> </w:t>
      </w:r>
    </w:p>
    <w:p w14:paraId="65B585C3" w14:textId="77777777" w:rsidR="00701608" w:rsidRDefault="00701608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FD9732F" w14:textId="5EFE4106" w:rsidR="00701608" w:rsidRPr="00EA68C3" w:rsidRDefault="00701608" w:rsidP="00481325">
      <w:pPr>
        <w:pStyle w:val="NormalnyWeb"/>
        <w:spacing w:before="0" w:beforeAutospacing="0" w:after="0" w:afterAutospacing="0"/>
        <w:jc w:val="both"/>
        <w:rPr>
          <w:b/>
          <w:u w:val="single"/>
        </w:rPr>
      </w:pPr>
      <w:r>
        <w:rPr>
          <w:b/>
        </w:rPr>
        <w:t xml:space="preserve">  </w:t>
      </w:r>
      <w:r w:rsidRPr="00EA68C3">
        <w:rPr>
          <w:b/>
          <w:u w:val="single"/>
        </w:rPr>
        <w:t>Informacje dodatkowe:</w:t>
      </w:r>
    </w:p>
    <w:p w14:paraId="5F3B8651" w14:textId="77777777" w:rsidR="00EA68C3" w:rsidRPr="00EA68C3" w:rsidRDefault="00701608" w:rsidP="00481325">
      <w:pPr>
        <w:pStyle w:val="NormalnyWeb"/>
        <w:spacing w:before="0" w:beforeAutospacing="0" w:after="0" w:afterAutospacing="0"/>
        <w:jc w:val="both"/>
      </w:pPr>
      <w:r>
        <w:rPr>
          <w:b/>
        </w:rPr>
        <w:t xml:space="preserve">  </w:t>
      </w:r>
      <w:r w:rsidRPr="00EA68C3">
        <w:t>Organizator zobowiązuje się do zapewnienia dostępności osobom ze szczególnymi potrzebami przewidzianej w art.6 ustawy z dnia 19 lipca 2019r o zapewnieniu dostępności osobom ze szczególnymi potrzebami lub dostępu alternatywnego. Informację o szczególnych potrzebach należy przekazać do Organizatora ( Biura SZS”WIELKOPOLSKA”) najpóźniej na 7 dni przed zawodami</w:t>
      </w:r>
      <w:r w:rsidR="00984CDD" w:rsidRPr="00EA68C3">
        <w:t xml:space="preserve"> mailowo na adres </w:t>
      </w:r>
      <w:hyperlink r:id="rId7" w:history="1">
        <w:r w:rsidR="00984CDD" w:rsidRPr="00EA68C3">
          <w:rPr>
            <w:rStyle w:val="Hipercze"/>
          </w:rPr>
          <w:t>szs.wielkopolska@wp.pl</w:t>
        </w:r>
      </w:hyperlink>
      <w:r w:rsidR="00984CDD" w:rsidRPr="00EA68C3">
        <w:t xml:space="preserve">  Wniosek o zapewnienie dostępności musi zawierać</w:t>
      </w:r>
      <w:r w:rsidR="00EA68C3" w:rsidRPr="00EA68C3">
        <w:t>:</w:t>
      </w:r>
    </w:p>
    <w:p w14:paraId="5A66013F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1.dane kontaktowe wnioskodawcy</w:t>
      </w:r>
    </w:p>
    <w:p w14:paraId="578B4BD8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2.wskazanie barier utrudniających lub uniemożliwiających dostępność</w:t>
      </w:r>
    </w:p>
    <w:p w14:paraId="31A39FAA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3.wskazanie sposobu kontaktu z wnioskodawcą</w:t>
      </w:r>
    </w:p>
    <w:p w14:paraId="78CAC5CD" w14:textId="77777777" w:rsidR="00EA68C3" w:rsidRPr="00EA68C3" w:rsidRDefault="00EA68C3" w:rsidP="00481325">
      <w:pPr>
        <w:pStyle w:val="NormalnyWeb"/>
        <w:spacing w:before="0" w:beforeAutospacing="0" w:after="0" w:afterAutospacing="0"/>
        <w:jc w:val="both"/>
      </w:pPr>
      <w:r w:rsidRPr="00EA68C3">
        <w:t>4.wskazanie preferowanego sposobu zapewnienia dostępności</w:t>
      </w:r>
    </w:p>
    <w:p w14:paraId="7ABF5D75" w14:textId="77777777" w:rsidR="00EA68C3" w:rsidRDefault="00EA68C3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5B116EED" w14:textId="6076C9C5" w:rsidR="00701608" w:rsidRPr="00EA68C3" w:rsidRDefault="00EA68C3" w:rsidP="00481325">
      <w:pPr>
        <w:pStyle w:val="NormalnyWeb"/>
        <w:spacing w:before="0" w:beforeAutospacing="0" w:after="0" w:afterAutospacing="0"/>
        <w:jc w:val="both"/>
        <w:rPr>
          <w:b/>
          <w:i/>
        </w:rPr>
      </w:pPr>
      <w:r>
        <w:rPr>
          <w:b/>
        </w:rPr>
        <w:t xml:space="preserve">                                                                             </w:t>
      </w:r>
      <w:r w:rsidRPr="00EA68C3">
        <w:rPr>
          <w:b/>
          <w:i/>
        </w:rPr>
        <w:t>Koordynator Rejonu Kalisz Mirosław Dębowski</w:t>
      </w:r>
      <w:r w:rsidR="00701608" w:rsidRPr="00EA68C3">
        <w:rPr>
          <w:b/>
          <w:i/>
        </w:rPr>
        <w:t xml:space="preserve"> </w:t>
      </w:r>
    </w:p>
    <w:p w14:paraId="636FBA9D" w14:textId="3595EBAF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</w:t>
      </w:r>
    </w:p>
    <w:p w14:paraId="50570634" w14:textId="537F568A" w:rsid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</w:t>
      </w:r>
    </w:p>
    <w:p w14:paraId="5AA40C11" w14:textId="77777777" w:rsidR="00481325" w:rsidRPr="00481325" w:rsidRDefault="00481325" w:rsidP="00481325">
      <w:pPr>
        <w:pStyle w:val="NormalnyWeb"/>
        <w:spacing w:before="0" w:beforeAutospacing="0" w:after="0" w:afterAutospacing="0"/>
        <w:jc w:val="both"/>
        <w:rPr>
          <w:b/>
        </w:rPr>
      </w:pPr>
    </w:p>
    <w:p w14:paraId="7D0D4759" w14:textId="3526C62F" w:rsidR="006A328B" w:rsidRPr="008A2D3E" w:rsidRDefault="006A328B" w:rsidP="000E121A"/>
    <w:sectPr w:rsidR="006A328B" w:rsidRPr="008A2D3E" w:rsidSect="00DD2CBA">
      <w:headerReference w:type="default" r:id="rId8"/>
      <w:footerReference w:type="default" r:id="rId9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0B81C" w14:textId="77777777" w:rsidR="00E81EC2" w:rsidRDefault="00E81EC2">
      <w:r>
        <w:separator/>
      </w:r>
    </w:p>
  </w:endnote>
  <w:endnote w:type="continuationSeparator" w:id="0">
    <w:p w14:paraId="29187525" w14:textId="77777777" w:rsidR="00E81EC2" w:rsidRDefault="00E8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PROJEKT WSPÓŁFINANSOWANY PRZEZ:</w:t>
    </w:r>
  </w:p>
  <w:p w14:paraId="65533995" w14:textId="558F7C9C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9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8076C7" w14:textId="00754DBA" w:rsidR="00E81EC2" w:rsidRPr="006A328B" w:rsidRDefault="00E81EC2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104AA990" w14:textId="64FA022D" w:rsidR="00E81EC2" w:rsidRDefault="00E81EC2">
                          <w:r w:rsidRPr="008A2D3E">
                            <w:rPr>
                              <w:noProof/>
                            </w:rPr>
                            <w:drawing>
                              <wp:inline distT="0" distB="0" distL="0" distR="0" wp14:anchorId="66325E2C" wp14:editId="0CF53C68">
                                <wp:extent cx="1914525" cy="523607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5008" cy="540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1515D8" id="Pole tekstowe 2" o:spid="_x0000_s1030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CpSixm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618076C7" w14:textId="00754DBA" w:rsidR="008A2D3E" w:rsidRPr="006A328B" w:rsidRDefault="008A2D3E">
                    <w:pPr>
                      <w:rPr>
                        <w:sz w:val="10"/>
                        <w:szCs w:val="10"/>
                      </w:rPr>
                    </w:pPr>
                  </w:p>
                  <w:p w14:paraId="104AA990" w14:textId="64FA022D" w:rsidR="006A328B" w:rsidRDefault="006A328B">
                    <w:r w:rsidRPr="008A2D3E">
                      <w:rPr>
                        <w:noProof/>
                      </w:rPr>
                      <w:drawing>
                        <wp:inline distT="0" distB="0" distL="0" distR="0" wp14:anchorId="66325E2C" wp14:editId="0CF53C68">
                          <wp:extent cx="1914525" cy="523607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5008" cy="540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E81EC2" w:rsidRDefault="00E81EC2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E81EC2" w:rsidRPr="00A00420" w:rsidRDefault="00E81EC2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EE2B4" w14:textId="77777777" w:rsidR="00E81EC2" w:rsidRDefault="00E81EC2">
      <w:r>
        <w:separator/>
      </w:r>
    </w:p>
  </w:footnote>
  <w:footnote w:type="continuationSeparator" w:id="0">
    <w:p w14:paraId="36FEE96C" w14:textId="77777777" w:rsidR="00E81EC2" w:rsidRDefault="00E81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6664E757" w:rsidR="00E81EC2" w:rsidRPr="00A00420" w:rsidRDefault="00E81EC2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XXI</w:t>
    </w:r>
    <w:r>
      <w:rPr>
        <w:rFonts w:ascii="Arial" w:hAnsi="Arial" w:cs="Arial"/>
        <w:spacing w:val="20"/>
        <w:sz w:val="24"/>
      </w:rPr>
      <w:t>V</w:t>
    </w:r>
    <w:r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2B75ADD7" w:rsidR="00E81EC2" w:rsidRPr="00A00420" w:rsidRDefault="00E81EC2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202</w:t>
    </w:r>
    <w:r>
      <w:rPr>
        <w:rFonts w:ascii="Arial" w:hAnsi="Arial" w:cs="Arial"/>
        <w:spacing w:val="20"/>
        <w:sz w:val="24"/>
      </w:rPr>
      <w:t>2</w:t>
    </w:r>
    <w:r w:rsidRPr="00A00420">
      <w:rPr>
        <w:rFonts w:ascii="Arial" w:hAnsi="Arial" w:cs="Arial"/>
        <w:spacing w:val="20"/>
        <w:sz w:val="24"/>
      </w:rPr>
      <w:t>/202</w:t>
    </w:r>
    <w:r>
      <w:rPr>
        <w:rFonts w:ascii="Arial" w:hAnsi="Arial" w:cs="Arial"/>
        <w:spacing w:val="20"/>
        <w:sz w:val="24"/>
      </w:rPr>
      <w:t>3</w:t>
    </w:r>
  </w:p>
  <w:p w14:paraId="59192193" w14:textId="77777777" w:rsidR="00E81EC2" w:rsidRPr="0019313F" w:rsidRDefault="00E81EC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402E9E7D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8C502B6">
              <wp:simplePos x="0" y="0"/>
              <wp:positionH relativeFrom="column">
                <wp:posOffset>1192530</wp:posOffset>
              </wp:positionH>
              <wp:positionV relativeFrom="paragraph">
                <wp:posOffset>7620</wp:posOffset>
              </wp:positionV>
              <wp:extent cx="1695450" cy="160020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1600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CCC2BA" w14:textId="48673866" w:rsidR="00E81EC2" w:rsidRDefault="00E81EC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37FF2" wp14:editId="7104B5D1">
                                <wp:extent cx="1581602" cy="1514475"/>
                                <wp:effectExtent l="0" t="0" r="0" b="0"/>
                                <wp:docPr id="11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532" cy="1527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3077471" id="_x0000_t202" coordsize="21600,21600" o:spt="202" path="m,l,21600r21600,l21600,xe">
              <v:stroke joinstyle="miter"/>
              <v:path gradientshapeok="t" o:connecttype="rect"/>
            </v:shapetype>
            <v:shape id="Pole tekstowe 9" o:spid="_x0000_s1026" type="#_x0000_t202" style="position:absolute;left:0;text-align:left;margin-left:93.9pt;margin-top:.6pt;width:133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" fillcolor="white [3201]" stroked="f" strokeweight=".5pt">
              <v:textbox>
                <w:txbxContent>
                  <w:p w14:paraId="45CCC2BA" w14:textId="48673866" w:rsidR="00884532" w:rsidRDefault="00CF40BA">
                    <w:r>
                      <w:rPr>
                        <w:noProof/>
                      </w:rPr>
                      <w:drawing>
                        <wp:inline distT="0" distB="0" distL="0" distR="0" wp14:anchorId="15737FF2" wp14:editId="7104B5D1">
                          <wp:extent cx="1581602" cy="1514475"/>
                          <wp:effectExtent l="0" t="0" r="0" b="0"/>
                          <wp:docPr id="11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532" cy="15278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79246BE8">
              <wp:simplePos x="0" y="0"/>
              <wp:positionH relativeFrom="column">
                <wp:posOffset>3088005</wp:posOffset>
              </wp:positionH>
              <wp:positionV relativeFrom="paragraph">
                <wp:posOffset>17145</wp:posOffset>
              </wp:positionV>
              <wp:extent cx="2724150" cy="93345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5D9488" w14:textId="77777777" w:rsidR="00E81EC2" w:rsidRPr="00CF40BA" w:rsidRDefault="00E81EC2" w:rsidP="00CF40B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730883B9" w14:textId="5D9B2EC1" w:rsidR="00E81EC2" w:rsidRDefault="00E81EC2" w:rsidP="00CF40B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BA02EC" wp14:editId="4D2F6B41">
                                <wp:extent cx="2534920" cy="539750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4920" cy="539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79F433" id="Pole tekstowe 10" o:spid="_x0000_s1027" type="#_x0000_t202" style="position:absolute;left:0;text-align:left;margin-left:243.15pt;margin-top:1.35pt;width:214.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" fillcolor="white [3201]" stroked="f" strokeweight=".5pt">
              <v:textbox>
                <w:txbxContent>
                  <w:p w14:paraId="255D9488" w14:textId="77777777" w:rsidR="00CF40BA" w:rsidRPr="00CF40BA" w:rsidRDefault="00CF40BA" w:rsidP="00CF40B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730883B9" w14:textId="5D9B2EC1" w:rsidR="00884532" w:rsidRDefault="00CF40BA" w:rsidP="00CF40B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6BA02EC" wp14:editId="4D2F6B41">
                          <wp:extent cx="2534920" cy="539750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4920" cy="539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17E78DD" w14:textId="1BEF9FB6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9E22031" w14:textId="6A5DB1DC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E97CE9" wp14:editId="12A9851B">
              <wp:simplePos x="0" y="0"/>
              <wp:positionH relativeFrom="column">
                <wp:posOffset>3097530</wp:posOffset>
              </wp:positionH>
              <wp:positionV relativeFrom="paragraph">
                <wp:posOffset>64770</wp:posOffset>
              </wp:positionV>
              <wp:extent cx="2705100" cy="533400"/>
              <wp:effectExtent l="0" t="0" r="0" b="0"/>
              <wp:wrapNone/>
              <wp:docPr id="13" name="Pole tekstow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533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DAB43" w14:textId="77777777" w:rsidR="00E81EC2" w:rsidRDefault="00E81EC2" w:rsidP="00CF40B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 w:rsidRPr="00A00420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wielkopolski kurator oświaty</w:t>
                          </w:r>
                        </w:p>
                        <w:p w14:paraId="58DFD9BE" w14:textId="77777777" w:rsidR="00E81EC2" w:rsidRDefault="00E81EC2" w:rsidP="00CF40B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0000FF"/>
                            </w:rPr>
                            <w:t>Robert Gaweł</w:t>
                          </w:r>
                        </w:p>
                        <w:p w14:paraId="144BAF5D" w14:textId="77777777" w:rsidR="00E81EC2" w:rsidRDefault="00E81EC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3E97CE9" id="Pole tekstowe 13" o:spid="_x0000_s1028" type="#_x0000_t202" style="position:absolute;left:0;text-align:left;margin-left:243.9pt;margin-top:5.1pt;width:213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" fillcolor="white [3201]" stroked="f" strokeweight=".5pt">
              <v:textbox>
                <w:txbxContent>
                  <w:p w14:paraId="003DAB43" w14:textId="77777777" w:rsidR="00CF40BA" w:rsidRDefault="00CF40BA" w:rsidP="00CF40B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 w:rsidRPr="00A00420"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wielkopolski kurator oświaty</w:t>
                    </w:r>
                  </w:p>
                  <w:p w14:paraId="58DFD9BE" w14:textId="77777777" w:rsidR="00CF40BA" w:rsidRDefault="00CF40BA" w:rsidP="00CF40BA">
                    <w:pPr>
                      <w:pStyle w:val="Stopka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mallCaps/>
                        <w:color w:val="0000FF"/>
                      </w:rPr>
                      <w:t>Robert Gaweł</w:t>
                    </w:r>
                  </w:p>
                  <w:p w14:paraId="144BAF5D" w14:textId="77777777" w:rsidR="00CF40BA" w:rsidRDefault="00CF40BA"/>
                </w:txbxContent>
              </v:textbox>
            </v:shape>
          </w:pict>
        </mc:Fallback>
      </mc:AlternateContent>
    </w:r>
  </w:p>
  <w:p w14:paraId="33FDBCFC" w14:textId="03DA578F" w:rsidR="00E81EC2" w:rsidRDefault="00E81EC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694472F9" w14:textId="77777777" w:rsidR="00E81EC2" w:rsidRPr="00A00420" w:rsidRDefault="00E81EC2" w:rsidP="0019313F">
    <w:pPr>
      <w:pStyle w:val="Stopka"/>
      <w:jc w:val="center"/>
      <w:rPr>
        <w:rFonts w:ascii="Arial" w:hAnsi="Arial" w:cs="Arial"/>
        <w:b/>
        <w:bCs/>
        <w:color w:val="0000FF"/>
      </w:rPr>
    </w:pPr>
  </w:p>
  <w:p w14:paraId="4598DE30" w14:textId="77777777" w:rsidR="00E81EC2" w:rsidRPr="0019313F" w:rsidRDefault="00E81EC2">
    <w:pPr>
      <w:pStyle w:val="Stopka"/>
      <w:jc w:val="center"/>
      <w:rPr>
        <w:rFonts w:ascii="Bookman Old Style" w:hAnsi="Bookman Old Style" w:cs="Tahoma"/>
        <w:b/>
        <w:bCs/>
        <w:smallCaps/>
        <w:color w:val="0000FF"/>
        <w:sz w:val="10"/>
      </w:rPr>
    </w:pPr>
  </w:p>
  <w:p w14:paraId="116C8AB1" w14:textId="3A01AF97" w:rsidR="00E81EC2" w:rsidRDefault="00E81EC2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4" w15:restartNumberingAfterBreak="0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6" w15:restartNumberingAfterBreak="0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7" w15:restartNumberingAfterBreak="0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8" w15:restartNumberingAfterBreak="0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0" w15:restartNumberingAfterBreak="0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 w15:restartNumberingAfterBreak="0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2B2C18"/>
    <w:multiLevelType w:val="hybridMultilevel"/>
    <w:tmpl w:val="805A6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36" w15:restartNumberingAfterBreak="0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2"/>
  </w:num>
  <w:num w:numId="3">
    <w:abstractNumId w:val="36"/>
  </w:num>
  <w:num w:numId="4">
    <w:abstractNumId w:val="2"/>
  </w:num>
  <w:num w:numId="5">
    <w:abstractNumId w:val="17"/>
  </w:num>
  <w:num w:numId="6">
    <w:abstractNumId w:val="13"/>
  </w:num>
  <w:num w:numId="7">
    <w:abstractNumId w:val="7"/>
  </w:num>
  <w:num w:numId="8">
    <w:abstractNumId w:val="34"/>
  </w:num>
  <w:num w:numId="9">
    <w:abstractNumId w:val="9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0"/>
  </w:num>
  <w:num w:numId="16">
    <w:abstractNumId w:val="3"/>
  </w:num>
  <w:num w:numId="17">
    <w:abstractNumId w:val="16"/>
  </w:num>
  <w:num w:numId="18">
    <w:abstractNumId w:val="15"/>
  </w:num>
  <w:num w:numId="19">
    <w:abstractNumId w:val="21"/>
  </w:num>
  <w:num w:numId="20">
    <w:abstractNumId w:val="19"/>
  </w:num>
  <w:num w:numId="21">
    <w:abstractNumId w:val="10"/>
  </w:num>
  <w:num w:numId="22">
    <w:abstractNumId w:val="31"/>
  </w:num>
  <w:num w:numId="23">
    <w:abstractNumId w:val="18"/>
  </w:num>
  <w:num w:numId="24">
    <w:abstractNumId w:val="23"/>
  </w:num>
  <w:num w:numId="25">
    <w:abstractNumId w:val="22"/>
  </w:num>
  <w:num w:numId="26">
    <w:abstractNumId w:val="11"/>
  </w:num>
  <w:num w:numId="27">
    <w:abstractNumId w:val="8"/>
  </w:num>
  <w:num w:numId="28">
    <w:abstractNumId w:val="1"/>
  </w:num>
  <w:num w:numId="29">
    <w:abstractNumId w:val="26"/>
  </w:num>
  <w:num w:numId="30">
    <w:abstractNumId w:val="33"/>
  </w:num>
  <w:num w:numId="31">
    <w:abstractNumId w:val="6"/>
  </w:num>
  <w:num w:numId="32">
    <w:abstractNumId w:val="12"/>
  </w:num>
  <w:num w:numId="3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8"/>
  </w:num>
  <w:num w:numId="35">
    <w:abstractNumId w:val="28"/>
  </w:num>
  <w:num w:numId="36">
    <w:abstractNumId w:val="29"/>
  </w:num>
  <w:num w:numId="37">
    <w:abstractNumId w:val="27"/>
  </w:num>
  <w:num w:numId="38">
    <w:abstractNumId w:val="37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352AC"/>
    <w:rsid w:val="00035D1A"/>
    <w:rsid w:val="00037AC2"/>
    <w:rsid w:val="000438DE"/>
    <w:rsid w:val="00046255"/>
    <w:rsid w:val="000467B3"/>
    <w:rsid w:val="00060855"/>
    <w:rsid w:val="0007308D"/>
    <w:rsid w:val="00077C48"/>
    <w:rsid w:val="0009041F"/>
    <w:rsid w:val="000B54F6"/>
    <w:rsid w:val="000B5C65"/>
    <w:rsid w:val="000D29F3"/>
    <w:rsid w:val="000D3102"/>
    <w:rsid w:val="000E121A"/>
    <w:rsid w:val="000E7610"/>
    <w:rsid w:val="00101573"/>
    <w:rsid w:val="0010322B"/>
    <w:rsid w:val="001064E9"/>
    <w:rsid w:val="00130EE1"/>
    <w:rsid w:val="0014597A"/>
    <w:rsid w:val="001500A4"/>
    <w:rsid w:val="0017356F"/>
    <w:rsid w:val="00192270"/>
    <w:rsid w:val="0019313F"/>
    <w:rsid w:val="00197C32"/>
    <w:rsid w:val="001A4245"/>
    <w:rsid w:val="001B3263"/>
    <w:rsid w:val="001C562E"/>
    <w:rsid w:val="001E0CB6"/>
    <w:rsid w:val="002216D8"/>
    <w:rsid w:val="00225789"/>
    <w:rsid w:val="0023126D"/>
    <w:rsid w:val="00232546"/>
    <w:rsid w:val="00253026"/>
    <w:rsid w:val="002538AB"/>
    <w:rsid w:val="00285212"/>
    <w:rsid w:val="00290469"/>
    <w:rsid w:val="002A2446"/>
    <w:rsid w:val="002C6077"/>
    <w:rsid w:val="002D3FE3"/>
    <w:rsid w:val="002F6425"/>
    <w:rsid w:val="00301AAB"/>
    <w:rsid w:val="00306473"/>
    <w:rsid w:val="00322B0F"/>
    <w:rsid w:val="003371B0"/>
    <w:rsid w:val="00345797"/>
    <w:rsid w:val="00345C7B"/>
    <w:rsid w:val="00351CB0"/>
    <w:rsid w:val="00364205"/>
    <w:rsid w:val="003724C9"/>
    <w:rsid w:val="00380657"/>
    <w:rsid w:val="00385E9C"/>
    <w:rsid w:val="003A2563"/>
    <w:rsid w:val="003A4C43"/>
    <w:rsid w:val="003C75AE"/>
    <w:rsid w:val="003F0A39"/>
    <w:rsid w:val="00400BA0"/>
    <w:rsid w:val="00405D3B"/>
    <w:rsid w:val="00425D81"/>
    <w:rsid w:val="00427083"/>
    <w:rsid w:val="00431346"/>
    <w:rsid w:val="00452960"/>
    <w:rsid w:val="00452D9E"/>
    <w:rsid w:val="00481325"/>
    <w:rsid w:val="004817F5"/>
    <w:rsid w:val="00481EE3"/>
    <w:rsid w:val="00482326"/>
    <w:rsid w:val="00485D16"/>
    <w:rsid w:val="00492993"/>
    <w:rsid w:val="004E554A"/>
    <w:rsid w:val="004F3E6C"/>
    <w:rsid w:val="005039C4"/>
    <w:rsid w:val="0052578C"/>
    <w:rsid w:val="00537477"/>
    <w:rsid w:val="0055266D"/>
    <w:rsid w:val="005653B9"/>
    <w:rsid w:val="005755D8"/>
    <w:rsid w:val="00590EEC"/>
    <w:rsid w:val="005B46AA"/>
    <w:rsid w:val="005E1B34"/>
    <w:rsid w:val="005E3D53"/>
    <w:rsid w:val="005E4391"/>
    <w:rsid w:val="00662504"/>
    <w:rsid w:val="00682670"/>
    <w:rsid w:val="006A328B"/>
    <w:rsid w:val="006A348C"/>
    <w:rsid w:val="006B20F8"/>
    <w:rsid w:val="006B7615"/>
    <w:rsid w:val="006C2E8E"/>
    <w:rsid w:val="006D0AF1"/>
    <w:rsid w:val="006D4D99"/>
    <w:rsid w:val="006D7BB4"/>
    <w:rsid w:val="006F6876"/>
    <w:rsid w:val="00701608"/>
    <w:rsid w:val="00713653"/>
    <w:rsid w:val="00722215"/>
    <w:rsid w:val="00755238"/>
    <w:rsid w:val="007704A4"/>
    <w:rsid w:val="007769A7"/>
    <w:rsid w:val="00785415"/>
    <w:rsid w:val="007A3599"/>
    <w:rsid w:val="007B34FE"/>
    <w:rsid w:val="007B79C9"/>
    <w:rsid w:val="007C679B"/>
    <w:rsid w:val="007D0A66"/>
    <w:rsid w:val="007D7B9B"/>
    <w:rsid w:val="007F0BB6"/>
    <w:rsid w:val="00806772"/>
    <w:rsid w:val="008160E7"/>
    <w:rsid w:val="00851F79"/>
    <w:rsid w:val="00867917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6B35"/>
    <w:rsid w:val="00905B53"/>
    <w:rsid w:val="0092533D"/>
    <w:rsid w:val="00942B6C"/>
    <w:rsid w:val="00950CFC"/>
    <w:rsid w:val="00975520"/>
    <w:rsid w:val="00984CDD"/>
    <w:rsid w:val="00987254"/>
    <w:rsid w:val="00993737"/>
    <w:rsid w:val="009C0F80"/>
    <w:rsid w:val="009C3CE1"/>
    <w:rsid w:val="00A00420"/>
    <w:rsid w:val="00A21442"/>
    <w:rsid w:val="00A32DDF"/>
    <w:rsid w:val="00A44664"/>
    <w:rsid w:val="00A54E9C"/>
    <w:rsid w:val="00A7218D"/>
    <w:rsid w:val="00A91B1A"/>
    <w:rsid w:val="00A9565C"/>
    <w:rsid w:val="00AA2DD4"/>
    <w:rsid w:val="00AB0F0D"/>
    <w:rsid w:val="00AB25F8"/>
    <w:rsid w:val="00AD3F8E"/>
    <w:rsid w:val="00AF23BD"/>
    <w:rsid w:val="00B0705E"/>
    <w:rsid w:val="00B4528B"/>
    <w:rsid w:val="00B83702"/>
    <w:rsid w:val="00B846F1"/>
    <w:rsid w:val="00BD5668"/>
    <w:rsid w:val="00BE4C90"/>
    <w:rsid w:val="00BE5B1A"/>
    <w:rsid w:val="00C01C29"/>
    <w:rsid w:val="00C227DF"/>
    <w:rsid w:val="00C31FEF"/>
    <w:rsid w:val="00C341B3"/>
    <w:rsid w:val="00C50898"/>
    <w:rsid w:val="00C54265"/>
    <w:rsid w:val="00C73A52"/>
    <w:rsid w:val="00C90FA8"/>
    <w:rsid w:val="00CA51E4"/>
    <w:rsid w:val="00CD55C8"/>
    <w:rsid w:val="00CE0AE6"/>
    <w:rsid w:val="00CF40BA"/>
    <w:rsid w:val="00D03DFA"/>
    <w:rsid w:val="00D41D14"/>
    <w:rsid w:val="00D464F6"/>
    <w:rsid w:val="00D46BBD"/>
    <w:rsid w:val="00D544EF"/>
    <w:rsid w:val="00D565D1"/>
    <w:rsid w:val="00D6143D"/>
    <w:rsid w:val="00D66697"/>
    <w:rsid w:val="00D82EEA"/>
    <w:rsid w:val="00D9143F"/>
    <w:rsid w:val="00D918E8"/>
    <w:rsid w:val="00DA09FE"/>
    <w:rsid w:val="00DB682F"/>
    <w:rsid w:val="00DB6BDB"/>
    <w:rsid w:val="00DD095A"/>
    <w:rsid w:val="00DD2CBA"/>
    <w:rsid w:val="00DE3A14"/>
    <w:rsid w:val="00E10F3C"/>
    <w:rsid w:val="00E30572"/>
    <w:rsid w:val="00E31B8E"/>
    <w:rsid w:val="00E37DF1"/>
    <w:rsid w:val="00E50533"/>
    <w:rsid w:val="00E55D96"/>
    <w:rsid w:val="00E81EC2"/>
    <w:rsid w:val="00E82FDD"/>
    <w:rsid w:val="00E87B43"/>
    <w:rsid w:val="00E927FE"/>
    <w:rsid w:val="00EA1337"/>
    <w:rsid w:val="00EA3496"/>
    <w:rsid w:val="00EA60DC"/>
    <w:rsid w:val="00EA68C3"/>
    <w:rsid w:val="00EB3533"/>
    <w:rsid w:val="00EC758B"/>
    <w:rsid w:val="00EE0EAE"/>
    <w:rsid w:val="00EE2CE5"/>
    <w:rsid w:val="00EF187A"/>
    <w:rsid w:val="00EF28B7"/>
    <w:rsid w:val="00EF6047"/>
    <w:rsid w:val="00F06436"/>
    <w:rsid w:val="00F13E73"/>
    <w:rsid w:val="00F17417"/>
    <w:rsid w:val="00F44C15"/>
    <w:rsid w:val="00F82645"/>
    <w:rsid w:val="00F943B3"/>
    <w:rsid w:val="00F9694D"/>
    <w:rsid w:val="00FA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uiPriority w:val="99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uiPriority w:val="9"/>
    <w:semiHidden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81052539</Template>
  <TotalTime>0</TotalTime>
  <Pages>1</Pages>
  <Words>164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XII WIELKOPOLSKIE IGRZYSKA MŁODZIEŻY SZKOLNEJ</vt:lpstr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 WIELKOPOLSKIE IGRZYSKA MŁODZIEŻY SZKOLNEJ</dc:title>
  <dc:subject/>
  <dc:creator>Agnieszka</dc:creator>
  <cp:keywords/>
  <cp:lastModifiedBy>Mirosław Dębowski</cp:lastModifiedBy>
  <cp:revision>2</cp:revision>
  <cp:lastPrinted>2022-09-21T11:56:00Z</cp:lastPrinted>
  <dcterms:created xsi:type="dcterms:W3CDTF">2023-03-01T12:30:00Z</dcterms:created>
  <dcterms:modified xsi:type="dcterms:W3CDTF">2023-03-01T12:30:00Z</dcterms:modified>
</cp:coreProperties>
</file>